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595.450pt;height:841.7pt;mso-position-horizontal-relative:page;mso-position-vertical-relative:page;z-index:-800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before="124"/>
                    <w:ind w:left="626" w:right="0" w:firstLine="0"/>
                    <w:jc w:val="center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/>
                      <w:b/>
                      <w:spacing w:val="25"/>
                      <w:sz w:val="19"/>
                    </w:rPr>
                    <w:t>ФЕДЕРАЛЬН</w:t>
                  </w:r>
                  <w:r>
                    <w:rPr>
                      <w:rFonts w:ascii="Times New Roman" w:hAnsi="Times New Roman"/>
                      <w:b/>
                      <w:sz w:val="19"/>
                    </w:rPr>
                    <w:t>А</w:t>
                  </w:r>
                  <w:r>
                    <w:rPr>
                      <w:rFonts w:ascii="Times New Roman" w:hAnsi="Times New Roman"/>
                      <w:b/>
                      <w:spacing w:val="-26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9"/>
                    </w:rPr>
                    <w:t>Я </w:t>
                  </w:r>
                  <w:r>
                    <w:rPr>
                      <w:rFonts w:ascii="Times New Roman" w:hAnsi="Times New Roman"/>
                      <w:b/>
                      <w:spacing w:val="3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8"/>
                      <w:sz w:val="19"/>
                    </w:rPr>
                    <w:t>СЛУЖБА</w:t>
                  </w:r>
                  <w:r>
                    <w:rPr>
                      <w:rFonts w:ascii="Times New Roman" w:hAnsi="Times New Roman"/>
                      <w:b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3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4"/>
                      <w:sz w:val="19"/>
                    </w:rPr>
                    <w:t>ИСПОЛНЕН</w:t>
                  </w:r>
                  <w:r>
                    <w:rPr>
                      <w:rFonts w:ascii="Times New Roman" w:hAnsi="Times New Roman"/>
                      <w:b/>
                      <w:sz w:val="19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spacing w:val="-2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9"/>
                    </w:rPr>
                    <w:t>Я  </w:t>
                  </w:r>
                  <w:r>
                    <w:rPr>
                      <w:rFonts w:ascii="Times New Roman" w:hAnsi="Times New Roman"/>
                      <w:b/>
                      <w:spacing w:val="17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4"/>
                      <w:sz w:val="19"/>
                    </w:rPr>
                    <w:t>НАКАЗАН</w:t>
                  </w:r>
                  <w:r>
                    <w:rPr>
                      <w:rFonts w:ascii="Times New Roman" w:hAnsi="Times New Roman"/>
                      <w:b/>
                      <w:sz w:val="19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spacing w:val="-2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9"/>
                    </w:rPr>
                    <w:t>Й</w:t>
                  </w:r>
                  <w:r>
                    <w:rPr>
                      <w:rFonts w:ascii="Times New Roman" w:hAnsi="Times New Roman"/>
                      <w:sz w:val="19"/>
                    </w:rPr>
                  </w:r>
                </w:p>
                <w:p>
                  <w:pPr>
                    <w:tabs>
                      <w:tab w:pos="5272" w:val="left" w:leader="none"/>
                      <w:tab w:pos="6023" w:val="left" w:leader="none"/>
                      <w:tab w:pos="6894" w:val="left" w:leader="none"/>
                    </w:tabs>
                    <w:spacing w:line="274" w:lineRule="exact" w:before="104"/>
                    <w:ind w:left="3316" w:right="2678" w:firstLine="0"/>
                    <w:jc w:val="center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Times New Roman" w:hAnsi="Times New Roman"/>
                      <w:b/>
                      <w:spacing w:val="23"/>
                      <w:w w:val="95"/>
                      <w:sz w:val="29"/>
                    </w:rPr>
                    <w:t>ФЕДЕРАЛЬНО</w:t>
                  </w:r>
                  <w:r>
                    <w:rPr>
                      <w:rFonts w:ascii="Times New Roman" w:hAnsi="Times New Roman"/>
                      <w:b/>
                      <w:w w:val="95"/>
                      <w:sz w:val="29"/>
                    </w:rPr>
                    <w:t>Е</w:t>
                    <w:tab/>
                  </w:r>
                  <w:r>
                    <w:rPr>
                      <w:rFonts w:ascii="Times New Roman" w:hAnsi="Times New Roman"/>
                      <w:b/>
                      <w:spacing w:val="24"/>
                      <w:sz w:val="29"/>
                    </w:rPr>
                    <w:t>КАЗЕННО</w:t>
                  </w:r>
                  <w:r>
                    <w:rPr>
                      <w:rFonts w:ascii="Times New Roman" w:hAnsi="Times New Roman"/>
                      <w:b/>
                      <w:sz w:val="29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spacing w:val="816"/>
                      <w:w w:val="99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4"/>
                      <w:w w:val="95"/>
                      <w:sz w:val="29"/>
                    </w:rPr>
                    <w:t>ОБРАЗОВАТЕЛЬНО</w:t>
                  </w:r>
                  <w:r>
                    <w:rPr>
                      <w:rFonts w:ascii="Times New Roman" w:hAnsi="Times New Roman"/>
                      <w:b/>
                      <w:w w:val="95"/>
                      <w:sz w:val="29"/>
                    </w:rPr>
                    <w:t>Е</w:t>
                    <w:tab/>
                  </w:r>
                  <w:r>
                    <w:rPr>
                      <w:rFonts w:ascii="Times New Roman" w:hAnsi="Times New Roman"/>
                      <w:b/>
                      <w:spacing w:val="24"/>
                      <w:w w:val="95"/>
                      <w:sz w:val="29"/>
                    </w:rPr>
                    <w:t>УЧРЕЖДЕНИ</w:t>
                  </w:r>
                  <w:r>
                    <w:rPr>
                      <w:rFonts w:ascii="Times New Roman" w:hAnsi="Times New Roman"/>
                      <w:b/>
                      <w:w w:val="95"/>
                      <w:sz w:val="29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spacing w:val="1168"/>
                      <w:w w:val="99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8"/>
                      <w:w w:val="95"/>
                      <w:sz w:val="29"/>
                    </w:rPr>
                    <w:t>ВЫСШЕГО</w:t>
                    <w:tab/>
                  </w:r>
                  <w:r>
                    <w:rPr>
                      <w:rFonts w:ascii="Times New Roman" w:hAnsi="Times New Roman"/>
                      <w:b/>
                      <w:spacing w:val="24"/>
                      <w:sz w:val="29"/>
                    </w:rPr>
                    <w:t>ОБРАЗОВАНИ</w:t>
                  </w:r>
                  <w:r>
                    <w:rPr>
                      <w:rFonts w:ascii="Times New Roman" w:hAnsi="Times New Roman"/>
                      <w:b/>
                      <w:sz w:val="29"/>
                    </w:rPr>
                    <w:t>Я</w:t>
                  </w:r>
                  <w:r>
                    <w:rPr>
                      <w:rFonts w:ascii="Times New Roman" w:hAnsi="Times New Roman"/>
                      <w:sz w:val="29"/>
                    </w:rPr>
                  </w:r>
                </w:p>
                <w:p>
                  <w:pPr>
                    <w:tabs>
                      <w:tab w:pos="7737" w:val="left" w:leader="none"/>
                      <w:tab w:pos="8638" w:val="left" w:leader="none"/>
                    </w:tabs>
                    <w:spacing w:line="198" w:lineRule="auto" w:before="0"/>
                    <w:ind w:left="1655" w:right="1035" w:hanging="4"/>
                    <w:jc w:val="center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spacing w:val="26"/>
                      <w:sz w:val="29"/>
                    </w:rPr>
                    <w:t>«ВЛАДИМИРСКИ</w:t>
                  </w:r>
                  <w:r>
                    <w:rPr>
                      <w:rFonts w:ascii="Times New Roman" w:hAnsi="Times New Roman"/>
                      <w:b/>
                      <w:sz w:val="29"/>
                    </w:rPr>
                    <w:t>Й</w:t>
                  </w:r>
                  <w:r>
                    <w:rPr>
                      <w:rFonts w:ascii="Times New Roman" w:hAnsi="Times New Roman"/>
                      <w:b/>
                      <w:spacing w:val="52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5"/>
                      <w:sz w:val="29"/>
                    </w:rPr>
                    <w:t>ЮРИДИЧЕСКИ</w:t>
                  </w:r>
                  <w:r>
                    <w:rPr>
                      <w:rFonts w:ascii="Times New Roman" w:hAnsi="Times New Roman"/>
                      <w:b/>
                      <w:sz w:val="29"/>
                    </w:rPr>
                    <w:t>Й</w:t>
                    <w:tab/>
                  </w:r>
                  <w:r>
                    <w:rPr>
                      <w:rFonts w:ascii="Times New Roman" w:hAnsi="Times New Roman"/>
                      <w:b/>
                      <w:spacing w:val="23"/>
                      <w:sz w:val="29"/>
                    </w:rPr>
                    <w:t>ИНСТИТУ</w:t>
                  </w:r>
                  <w:r>
                    <w:rPr>
                      <w:rFonts w:ascii="Times New Roman" w:hAnsi="Times New Roman"/>
                      <w:b/>
                      <w:sz w:val="29"/>
                    </w:rPr>
                    <w:t>Т</w:t>
                  </w:r>
                  <w:r>
                    <w:rPr>
                      <w:rFonts w:ascii="Times New Roman" w:hAnsi="Times New Roman"/>
                      <w:b/>
                      <w:spacing w:val="1446"/>
                      <w:w w:val="99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4"/>
                      <w:sz w:val="29"/>
                    </w:rPr>
                    <w:t>ФЕДЕРАЛЬНО</w:t>
                  </w:r>
                  <w:r>
                    <w:rPr>
                      <w:rFonts w:ascii="Times New Roman" w:hAnsi="Times New Roman"/>
                      <w:b/>
                      <w:sz w:val="29"/>
                    </w:rPr>
                    <w:t>Й </w:t>
                  </w:r>
                  <w:r>
                    <w:rPr>
                      <w:rFonts w:ascii="Times New Roman" w:hAnsi="Times New Roman"/>
                      <w:b/>
                      <w:spacing w:val="3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9"/>
                      <w:sz w:val="29"/>
                    </w:rPr>
                    <w:t>СЛУЖБЫ</w:t>
                  </w:r>
                  <w:r>
                    <w:rPr>
                      <w:rFonts w:ascii="Times New Roman" w:hAnsi="Times New Roman"/>
                      <w:b/>
                      <w:spacing w:val="57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6"/>
                      <w:sz w:val="29"/>
                    </w:rPr>
                    <w:t>ИСПОЛНЕНИ</w:t>
                  </w:r>
                  <w:r>
                    <w:rPr>
                      <w:rFonts w:ascii="Times New Roman" w:hAnsi="Times New Roman"/>
                      <w:b/>
                      <w:sz w:val="29"/>
                    </w:rPr>
                    <w:t>Я</w:t>
                    <w:tab/>
                  </w:r>
                  <w:r>
                    <w:rPr>
                      <w:rFonts w:ascii="Times New Roman" w:hAnsi="Times New Roman"/>
                      <w:b/>
                      <w:spacing w:val="22"/>
                      <w:w w:val="95"/>
                      <w:sz w:val="29"/>
                    </w:rPr>
                    <w:t>НАКАЗАНИЙ</w:t>
                  </w:r>
                  <w:r>
                    <w:rPr>
                      <w:rFonts w:ascii="Times New Roman" w:hAnsi="Times New Roman"/>
                      <w:b/>
                      <w:w w:val="95"/>
                      <w:sz w:val="29"/>
                    </w:rPr>
                    <w:t>»</w:t>
                  </w:r>
                  <w:r>
                    <w:rPr>
                      <w:rFonts w:ascii="Times New Roman" w:hAnsi="Times New Roman"/>
                      <w:b/>
                      <w:spacing w:val="1364"/>
                      <w:w w:val="99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9"/>
                      <w:sz w:val="26"/>
                    </w:rPr>
                    <w:t>(ВЮИ</w:t>
                  </w:r>
                  <w:r>
                    <w:rPr>
                      <w:rFonts w:ascii="Times New Roman" w:hAnsi="Times New Roman"/>
                      <w:b/>
                      <w:spacing w:val="5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6"/>
                    </w:rPr>
                    <w:t>ФСИН</w:t>
                  </w:r>
                  <w:r>
                    <w:rPr>
                      <w:rFonts w:ascii="Times New Roman" w:hAnsi="Times New Roman"/>
                      <w:b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4"/>
                      <w:sz w:val="26"/>
                    </w:rPr>
                    <w:t>РОССИИ)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</w:p>
                <w:p>
                  <w:pPr>
                    <w:spacing w:before="0"/>
                    <w:ind w:left="493" w:right="0" w:firstLine="0"/>
                    <w:jc w:val="center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b/>
                      <w:spacing w:val="84"/>
                      <w:sz w:val="34"/>
                    </w:rPr>
                    <w:t>ПРИК</w:t>
                  </w:r>
                  <w:r>
                    <w:rPr>
                      <w:rFonts w:ascii="Times New Roman" w:hAnsi="Times New Roman"/>
                      <w:b/>
                      <w:sz w:val="34"/>
                    </w:rPr>
                    <w:t>А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34"/>
                    </w:rPr>
                    <w:t>З</w:t>
                  </w:r>
                  <w:r>
                    <w:rPr>
                      <w:rFonts w:ascii="Times New Roman" w:hAnsi="Times New Roman"/>
                      <w:sz w:val="34"/>
                    </w:rPr>
                  </w: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631" w:right="0"/>
                    <w:jc w:val="center"/>
                  </w:pPr>
                  <w:r>
                    <w:rPr>
                      <w:spacing w:val="-1"/>
                    </w:rPr>
                    <w:t>Владимир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tabs>
                      <w:tab w:pos="8208" w:val="left" w:leader="none"/>
                    </w:tabs>
                    <w:spacing w:before="205"/>
                    <w:ind w:left="798" w:right="0" w:firstLine="0"/>
                    <w:jc w:val="center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sz w:val="34"/>
                      <w:szCs w:val="34"/>
                    </w:rPr>
                    <w:t>9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35"/>
                      <w:sz w:val="34"/>
                      <w:szCs w:val="3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34"/>
                      <w:szCs w:val="34"/>
                    </w:rPr>
                    <w:t>1ШР.1Л</w:t>
                    <w:tab/>
                  </w:r>
                  <w:r>
                    <w:rPr>
                      <w:rFonts w:ascii="Times New Roman" w:hAnsi="Times New Roman" w:cs="Times New Roman" w:eastAsia="Times New Roman"/>
                      <w:position w:val="-4"/>
                      <w:sz w:val="22"/>
                      <w:szCs w:val="22"/>
                    </w:rPr>
                    <w:t>№</w:t>
                  </w:r>
                  <w:r>
                    <w:rPr>
                      <w:rFonts w:ascii="Times New Roman" w:hAnsi="Times New Roman" w:cs="Times New Roman" w:eastAsia="Times New Roman"/>
                      <w:spacing w:val="26"/>
                      <w:position w:val="-4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34"/>
                      <w:szCs w:val="34"/>
                    </w:rPr>
                    <w:t>3$6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r>
                </w:p>
                <w:p>
                  <w:pPr>
                    <w:spacing w:line="258" w:lineRule="auto" w:before="298"/>
                    <w:ind w:left="2275" w:right="1630" w:firstLine="0"/>
                    <w:jc w:val="center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"/>
                      <w:sz w:val="26"/>
                      <w:szCs w:val="26"/>
                    </w:rPr>
                    <w:t>Об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8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0"/>
                      <w:sz w:val="26"/>
                      <w:szCs w:val="26"/>
                    </w:rPr>
                    <w:t>утверждении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1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9"/>
                      <w:sz w:val="26"/>
                      <w:szCs w:val="26"/>
                    </w:rPr>
                    <w:t>Положения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1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6"/>
                      <w:szCs w:val="26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8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9"/>
                      <w:sz w:val="26"/>
                      <w:szCs w:val="26"/>
                    </w:rPr>
                    <w:t>факультете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3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4"/>
                      <w:sz w:val="26"/>
                      <w:szCs w:val="26"/>
                    </w:rPr>
                    <w:t>права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0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6"/>
                      <w:szCs w:val="26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2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9"/>
                      <w:sz w:val="26"/>
                      <w:szCs w:val="26"/>
                    </w:rPr>
                    <w:t>управления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2"/>
                      <w:w w:val="99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8"/>
                      <w:sz w:val="26"/>
                      <w:szCs w:val="26"/>
                    </w:rPr>
                    <w:t>ВЮИ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9"/>
                      <w:sz w:val="26"/>
                      <w:szCs w:val="26"/>
                    </w:rPr>
                    <w:t>ФСИН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3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6"/>
                      <w:sz w:val="26"/>
                      <w:szCs w:val="26"/>
                    </w:rPr>
                    <w:t>России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9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6"/>
                      <w:szCs w:val="26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3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7"/>
                      <w:sz w:val="26"/>
                      <w:szCs w:val="26"/>
                    </w:rPr>
                    <w:t>признании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9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9"/>
                      <w:sz w:val="26"/>
                      <w:szCs w:val="26"/>
                    </w:rPr>
                    <w:t>утративших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9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6"/>
                      <w:sz w:val="26"/>
                      <w:szCs w:val="26"/>
                    </w:rPr>
                    <w:t>силу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41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7"/>
                      <w:sz w:val="26"/>
                      <w:szCs w:val="26"/>
                    </w:rPr>
                    <w:t>приказов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8"/>
                      <w:w w:val="99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2"/>
                      <w:sz w:val="26"/>
                      <w:szCs w:val="26"/>
                    </w:rPr>
                    <w:t>ВЮИ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0"/>
                      <w:sz w:val="26"/>
                      <w:szCs w:val="26"/>
                    </w:rPr>
                    <w:t>ФСИН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2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6"/>
                      <w:sz w:val="26"/>
                      <w:szCs w:val="26"/>
                    </w:rPr>
                    <w:t>России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2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6"/>
                      <w:sz w:val="26"/>
                      <w:szCs w:val="26"/>
                    </w:rPr>
                    <w:t>08.12.2017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4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6"/>
                      <w:szCs w:val="26"/>
                    </w:rPr>
                    <w:t>№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9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4"/>
                      <w:sz w:val="26"/>
                      <w:szCs w:val="26"/>
                    </w:rPr>
                    <w:t>721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6"/>
                      <w:szCs w:val="26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12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"/>
                      <w:sz w:val="26"/>
                      <w:szCs w:val="26"/>
                    </w:rPr>
                    <w:t>от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8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6"/>
                      <w:sz w:val="26"/>
                      <w:szCs w:val="26"/>
                    </w:rPr>
                    <w:t>12.02.2020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z w:val="26"/>
                      <w:szCs w:val="26"/>
                    </w:rPr>
                    <w:t>№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31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2"/>
                      <w:sz w:val="26"/>
                      <w:szCs w:val="26"/>
                    </w:rPr>
                    <w:t>91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tabs>
                      <w:tab w:pos="2749" w:val="left" w:leader="none"/>
                      <w:tab w:pos="4477" w:val="left" w:leader="none"/>
                      <w:tab w:pos="4842" w:val="left" w:leader="none"/>
                      <w:tab w:pos="6613" w:val="left" w:leader="none"/>
                      <w:tab w:pos="7780" w:val="left" w:leader="none"/>
                      <w:tab w:pos="8260" w:val="left" w:leader="none"/>
                      <w:tab w:pos="9676" w:val="left" w:leader="none"/>
                      <w:tab w:pos="10169" w:val="left" w:leader="none"/>
                    </w:tabs>
                    <w:spacing w:line="240" w:lineRule="auto" w:before="0"/>
                    <w:ind w:left="2323" w:right="0"/>
                    <w:jc w:val="left"/>
                  </w:pPr>
                  <w:r>
                    <w:rPr>
                      <w:w w:val="95"/>
                    </w:rPr>
                    <w:t>В</w:t>
                    <w:tab/>
                    <w:t>соответствии</w:t>
                    <w:tab/>
                    <w:t>с</w:t>
                    <w:tab/>
                  </w:r>
                  <w:r>
                    <w:rPr>
                      <w:spacing w:val="-2"/>
                      <w:w w:val="95"/>
                    </w:rPr>
                    <w:t>Федеральным</w:t>
                    <w:tab/>
                  </w:r>
                  <w:r>
                    <w:rPr>
                      <w:w w:val="95"/>
                    </w:rPr>
                    <w:t>законом</w:t>
                    <w:tab/>
                  </w:r>
                  <w:r>
                    <w:rPr>
                      <w:spacing w:val="-2"/>
                      <w:w w:val="95"/>
                    </w:rPr>
                    <w:t>от</w:t>
                    <w:tab/>
                  </w:r>
                  <w:r>
                    <w:rPr>
                      <w:w w:val="95"/>
                    </w:rPr>
                    <w:t>29.12.2012</w:t>
                    <w:tab/>
                    <w:t>№</w:t>
                    <w:tab/>
                  </w:r>
                  <w:r>
                    <w:rPr>
                      <w:spacing w:val="-10"/>
                    </w:rPr>
                    <w:t>273-ФЭ</w:t>
                  </w:r>
                  <w:r>
                    <w:rPr/>
                  </w:r>
                </w:p>
                <w:p>
                  <w:pPr>
                    <w:pStyle w:val="BodyText"/>
                    <w:spacing w:line="358" w:lineRule="auto" w:before="147"/>
                    <w:ind w:left="1593" w:right="933"/>
                    <w:jc w:val="both"/>
                  </w:pPr>
                  <w:r>
                    <w:rPr>
                      <w:spacing w:val="-5"/>
                    </w:rPr>
                    <w:t>«Об</w:t>
                  </w:r>
                  <w:r>
                    <w:rPr/>
                    <w:t>   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образовании    </w:t>
                  </w:r>
                  <w:r>
                    <w:rPr>
                      <w:spacing w:val="55"/>
                    </w:rPr>
                    <w:t> </w:t>
                  </w:r>
                  <w:r>
                    <w:rPr/>
                    <w:t>в    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-1"/>
                    </w:rPr>
                    <w:t>Российской</w:t>
                  </w:r>
                  <w:r>
                    <w:rPr/>
                    <w:t>    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-1"/>
                    </w:rPr>
                    <w:t>Федерации»,</w:t>
                  </w:r>
                  <w:r>
                    <w:rPr/>
                    <w:t>    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-1"/>
                    </w:rPr>
                    <w:t>Порядком</w:t>
                  </w:r>
                  <w:r>
                    <w:rPr/>
                    <w:t>    </w:t>
                  </w:r>
                  <w:r>
                    <w:rPr>
                      <w:spacing w:val="60"/>
                    </w:rPr>
                    <w:t> </w:t>
                  </w:r>
                  <w:r>
                    <w:rPr>
                      <w:spacing w:val="-2"/>
                    </w:rPr>
                    <w:t>организации</w:t>
                  </w:r>
                  <w:r>
                    <w:rPr>
                      <w:spacing w:val="26"/>
                      <w:w w:val="9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-1"/>
                    </w:rPr>
                    <w:t>осуществления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-1"/>
                    </w:rPr>
                    <w:t>образовательной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деятельности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-3"/>
                    </w:rPr>
                    <w:t>по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-1"/>
                    </w:rPr>
                    <w:t>образовательным</w:t>
                  </w:r>
                  <w:r>
                    <w:rPr/>
                    <w:t>  </w:t>
                  </w:r>
                  <w:r>
                    <w:rPr>
                      <w:spacing w:val="-2"/>
                    </w:rPr>
                    <w:t>программам</w:t>
                  </w:r>
                  <w:r>
                    <w:rPr>
                      <w:spacing w:val="26"/>
                      <w:w w:val="99"/>
                    </w:rPr>
                    <w:t> </w:t>
                  </w:r>
                  <w:r>
                    <w:rPr>
                      <w:spacing w:val="-3"/>
                    </w:rPr>
                    <w:t>высшего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образования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-1"/>
                    </w:rPr>
                    <w:t>программам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-1"/>
                    </w:rPr>
                    <w:t>бакалавриата,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программам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-1"/>
                    </w:rPr>
                    <w:t>специалитета,</w:t>
                  </w:r>
                  <w:r>
                    <w:rPr>
                      <w:spacing w:val="28"/>
                      <w:w w:val="99"/>
                    </w:rPr>
                    <w:t> </w:t>
                  </w:r>
                  <w:r>
                    <w:rPr>
                      <w:spacing w:val="-2"/>
                    </w:rPr>
                    <w:t>программам</w:t>
                  </w:r>
                  <w:r>
                    <w:rPr/>
                    <w:t>  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магистратуры, 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1"/>
                    </w:rPr>
                    <w:t>утвержденным</w:t>
                  </w:r>
                  <w:r>
                    <w:rPr/>
                    <w:t>  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приказом   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Минобрнауки  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1"/>
                    </w:rPr>
                    <w:t>России</w:t>
                  </w:r>
                  <w:r>
                    <w:rPr>
                      <w:spacing w:val="25"/>
                      <w:w w:val="99"/>
                    </w:rPr>
                    <w:t> </w:t>
                  </w:r>
                  <w:r>
                    <w:rPr>
                      <w:spacing w:val="-3"/>
                    </w:rPr>
                    <w:t>от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1"/>
                    </w:rPr>
                    <w:t>05.04.2017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№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-3"/>
                    </w:rPr>
                    <w:t>301,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-2"/>
                    </w:rPr>
                    <w:t>Уставом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-2"/>
                    </w:rPr>
                    <w:t>ВЮИ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-3"/>
                    </w:rPr>
                    <w:t>ФСИН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-1"/>
                    </w:rPr>
                    <w:t>России,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утвержденным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-2"/>
                    </w:rPr>
                    <w:t>приказом</w:t>
                  </w:r>
                  <w:r>
                    <w:rPr>
                      <w:spacing w:val="25"/>
                      <w:w w:val="99"/>
                    </w:rPr>
                    <w:t> </w:t>
                  </w:r>
                  <w:r>
                    <w:rPr>
                      <w:spacing w:val="-5"/>
                    </w:rPr>
                    <w:t>ФСИН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России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2"/>
                    </w:rPr>
                    <w:t>от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-3"/>
                    </w:rPr>
                    <w:t>15.12.2015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№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-7"/>
                    </w:rPr>
                    <w:t>1194,</w:t>
                  </w:r>
                  <w:r>
                    <w:rPr>
                      <w:spacing w:val="6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-5"/>
                    </w:rPr>
                    <w:t>на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основании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решения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1"/>
                    </w:rPr>
                    <w:t>Ученого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2"/>
                    </w:rPr>
                    <w:t>совета</w:t>
                  </w:r>
                  <w:r>
                    <w:rPr>
                      <w:spacing w:val="25"/>
                      <w:w w:val="99"/>
                    </w:rPr>
                    <w:t> </w:t>
                  </w:r>
                  <w:r>
                    <w:rPr>
                      <w:spacing w:val="-6"/>
                    </w:rPr>
                    <w:t>ВЮИ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-2"/>
                    </w:rPr>
                    <w:t>ФСИН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России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1"/>
                    </w:rPr>
                    <w:t>24.06.2021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2"/>
                    </w:rPr>
                    <w:t>(протокол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№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-9"/>
                    </w:rPr>
                    <w:t>13)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п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з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ы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1"/>
                    </w:rPr>
                    <w:t>ю:</w:t>
                  </w:r>
                  <w:r>
                    <w:rPr/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</w:p>
                <w:p>
                  <w:pPr>
                    <w:pStyle w:val="BodyText"/>
                    <w:spacing w:line="369" w:lineRule="auto" w:before="0"/>
                    <w:ind w:left="1627" w:right="919" w:firstLine="729"/>
                    <w:jc w:val="both"/>
                  </w:pPr>
                  <w:r>
                    <w:rPr>
                      <w:spacing w:val="-10"/>
                    </w:rPr>
                    <w:t>1.</w:t>
                  </w:r>
                  <w:r>
                    <w:rPr/>
                    <w:t> 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Утвердить 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Положение 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о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факультете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права 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и 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1"/>
                    </w:rPr>
                    <w:t>управления</w:t>
                  </w:r>
                  <w:r>
                    <w:rPr/>
                    <w:t> 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-2"/>
                    </w:rPr>
                    <w:t>ВЮИ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>
                      <w:spacing w:val="-5"/>
                    </w:rPr>
                    <w:t>ФСИН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России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(приложение).</w:t>
                  </w:r>
                  <w:r>
                    <w:rPr/>
                  </w:r>
                </w:p>
                <w:p>
                  <w:pPr>
                    <w:pStyle w:val="BodyText"/>
                    <w:spacing w:line="358" w:lineRule="auto" w:before="0"/>
                    <w:ind w:left="1641" w:right="882" w:firstLine="705"/>
                    <w:jc w:val="both"/>
                  </w:pPr>
                  <w:r>
                    <w:rPr>
                      <w:spacing w:val="-1"/>
                    </w:rPr>
                    <w:t>2.</w:t>
                  </w:r>
                  <w:r>
                    <w:rPr/>
                    <w:t>   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Признать   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утратившими   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-3"/>
                    </w:rPr>
                    <w:t>силу</w:t>
                  </w:r>
                  <w:r>
                    <w:rPr/>
                    <w:t>   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-1"/>
                    </w:rPr>
                    <w:t>приказы</w:t>
                  </w:r>
                  <w:r>
                    <w:rPr/>
                    <w:t>   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ВЮИ   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-3"/>
                    </w:rPr>
                    <w:t>ФСИН</w:t>
                  </w:r>
                  <w:r>
                    <w:rPr/>
                    <w:t>   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-1"/>
                    </w:rPr>
                    <w:t>России</w:t>
                  </w:r>
                  <w:r>
                    <w:rPr>
                      <w:spacing w:val="30"/>
                      <w:w w:val="99"/>
                    </w:rPr>
                    <w:t> </w:t>
                  </w:r>
                  <w:r>
                    <w:rPr>
                      <w:spacing w:val="-3"/>
                    </w:rPr>
                    <w:t>от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-1"/>
                    </w:rPr>
                    <w:t>08.12.2017</w:t>
                  </w:r>
                  <w:r>
                    <w:rPr/>
                    <w:t>  </w:t>
                  </w:r>
                  <w:r>
                    <w:rPr>
                      <w:spacing w:val="56"/>
                    </w:rPr>
                    <w:t> </w:t>
                  </w:r>
                  <w:r>
                    <w:rPr/>
                    <w:t>№  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-2"/>
                    </w:rPr>
                    <w:t>721</w:t>
                  </w:r>
                  <w:r>
                    <w:rPr/>
                    <w:t>  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-5"/>
                    </w:rPr>
                    <w:t>«Об</w:t>
                  </w:r>
                  <w:r>
                    <w:rPr/>
                    <w:t>  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-1"/>
                    </w:rPr>
                    <w:t>утверждении</w:t>
                  </w:r>
                  <w:r>
                    <w:rPr/>
                    <w:t>  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-1"/>
                    </w:rPr>
                    <w:t>Положения</w:t>
                  </w:r>
                  <w:r>
                    <w:rPr/>
                    <w:t>  </w:t>
                  </w:r>
                  <w:r>
                    <w:rPr>
                      <w:spacing w:val="58"/>
                    </w:rPr>
                    <w:t> </w:t>
                  </w:r>
                  <w:r>
                    <w:rPr/>
                    <w:t>о  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-2"/>
                    </w:rPr>
                    <w:t>факультете</w:t>
                  </w:r>
                  <w:r>
                    <w:rPr/>
                    <w:t>  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-2"/>
                    </w:rPr>
                    <w:t>права</w:t>
                  </w:r>
                  <w:r>
                    <w:rPr>
                      <w:spacing w:val="28"/>
                      <w:w w:val="9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-1"/>
                    </w:rPr>
                    <w:t>управления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ВЮИ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3"/>
                    </w:rPr>
                    <w:t>ФСИН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1"/>
                    </w:rPr>
                    <w:t>России,</w:t>
                  </w:r>
                  <w:r>
                    <w:rPr/>
                    <w:t>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3"/>
                    </w:rPr>
                    <w:t>от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-5"/>
                    </w:rPr>
                    <w:t>17.03.2016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№ 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-6"/>
                    </w:rPr>
                    <w:t>129»,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2"/>
                    </w:rPr>
                    <w:t>от</w:t>
                  </w:r>
                  <w:r>
                    <w:rPr/>
                    <w:t> 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-6"/>
                    </w:rPr>
                    <w:t>12.02.2020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№</w:t>
                  </w:r>
                  <w:r>
                    <w:rPr>
                      <w:spacing w:val="63"/>
                    </w:rPr>
                    <w:t> </w:t>
                  </w:r>
                  <w:r>
                    <w:rPr>
                      <w:spacing w:val="-2"/>
                    </w:rPr>
                    <w:t>91</w:t>
                  </w:r>
                  <w:r>
                    <w:rPr/>
                  </w:r>
                </w:p>
                <w:p>
                  <w:pPr>
                    <w:pStyle w:val="BodyText"/>
                    <w:spacing w:line="358" w:lineRule="auto" w:before="5"/>
                    <w:ind w:left="1655" w:right="875" w:hanging="15"/>
                    <w:jc w:val="center"/>
                  </w:pPr>
                  <w:r>
                    <w:rPr>
                      <w:spacing w:val="-6"/>
                    </w:rPr>
                    <w:t>«Об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утверждении 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Положения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5"/>
                    </w:rPr>
                    <w:t>Об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-2"/>
                    </w:rPr>
                    <w:t>учебном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2"/>
                    </w:rPr>
                    <w:t>отделе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1"/>
                    </w:rPr>
                    <w:t>факультете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3"/>
                    </w:rPr>
                    <w:t>права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2"/>
                    </w:rPr>
                    <w:t>управления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>
                      <w:spacing w:val="-6"/>
                    </w:rPr>
                    <w:t>ВЮИ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-3"/>
                    </w:rPr>
                    <w:t>ФСИН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-1"/>
                    </w:rPr>
                    <w:t>России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-1"/>
                    </w:rPr>
                    <w:t>признании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-1"/>
                    </w:rPr>
                    <w:t>утратившим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-3"/>
                    </w:rPr>
                    <w:t>силу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-2"/>
                    </w:rPr>
                    <w:t>приказа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ВЮИ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-3"/>
                    </w:rPr>
                    <w:t>ФСИН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-1"/>
                    </w:rPr>
                    <w:t>России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595.450012pt;height:841.700012pt;mso-position-horizontal-relative:page;mso-position-vertical-relative:page;z-index:-7984" type="#_x0000_t75" stroked="false">
            <v:imagedata r:id="rId5" o:title="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595.450pt;height:841.7pt;mso-position-horizontal-relative:page;mso-position-vertical-relative:page;z-index:-796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1767" w:right="0"/>
                    <w:jc w:val="left"/>
                  </w:pPr>
                  <w:r>
                    <w:rPr>
                      <w:spacing w:val="-3"/>
                    </w:rPr>
                    <w:t>от </w:t>
                  </w:r>
                  <w:r>
                    <w:rPr>
                      <w:spacing w:val="-2"/>
                    </w:rPr>
                    <w:t>08.12.2020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11"/>
                    </w:rPr>
                    <w:t>№91».</w:t>
                  </w:r>
                  <w:r>
                    <w:rPr/>
                  </w:r>
                </w:p>
                <w:p>
                  <w:pPr>
                    <w:pStyle w:val="BodyText"/>
                    <w:spacing w:line="350" w:lineRule="auto" w:before="133"/>
                    <w:ind w:left="1762" w:right="778" w:firstLine="720"/>
                    <w:jc w:val="both"/>
                  </w:pPr>
                  <w:r>
                    <w:rPr>
                      <w:spacing w:val="-3"/>
                    </w:rPr>
                    <w:t>3.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Контроль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1"/>
                    </w:rPr>
                    <w:t>за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исполнением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2"/>
                    </w:rPr>
                    <w:t>приказа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1"/>
                    </w:rPr>
                    <w:t>возложить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3"/>
                    </w:rPr>
                    <w:t>на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2"/>
                    </w:rPr>
                    <w:t>заместителя</w:t>
                  </w:r>
                  <w:r>
                    <w:rPr>
                      <w:spacing w:val="30"/>
                      <w:w w:val="99"/>
                    </w:rPr>
                    <w:t> </w:t>
                  </w:r>
                  <w:r>
                    <w:rPr>
                      <w:spacing w:val="-2"/>
                    </w:rPr>
                    <w:t>начальника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института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-2"/>
                    </w:rPr>
                    <w:t>по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-1"/>
                    </w:rPr>
                    <w:t>учебной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работе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-1"/>
                    </w:rPr>
                    <w:t>полковника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-1"/>
                    </w:rPr>
                    <w:t>внутренней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-2"/>
                    </w:rPr>
                    <w:t>службы</w:t>
                  </w:r>
                  <w:r>
                    <w:rPr>
                      <w:spacing w:val="28"/>
                      <w:w w:val="99"/>
                    </w:rPr>
                    <w:t> </w:t>
                  </w:r>
                  <w:r>
                    <w:rPr>
                      <w:spacing w:val="-2"/>
                    </w:rPr>
                    <w:t>Ткаченко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Е.С.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</w:p>
                <w:p>
                  <w:pPr>
                    <w:pStyle w:val="BodyText"/>
                    <w:spacing w:line="298" w:lineRule="exact" w:before="0"/>
                    <w:ind w:left="1762" w:right="0"/>
                    <w:jc w:val="left"/>
                  </w:pPr>
                  <w:r>
                    <w:rPr>
                      <w:spacing w:val="-1"/>
                    </w:rPr>
                    <w:t>Начальник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9495" w:val="left" w:leader="none"/>
                    </w:tabs>
                    <w:spacing w:line="328" w:lineRule="exact" w:before="0"/>
                    <w:ind w:left="1767" w:right="0"/>
                    <w:jc w:val="left"/>
                  </w:pPr>
                  <w:r>
                    <w:rPr>
                      <w:spacing w:val="-2"/>
                    </w:rPr>
                    <w:t>полковник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внутренней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-2"/>
                    </w:rPr>
                    <w:t>службы</w:t>
                    <w:tab/>
                  </w:r>
                  <w:r>
                    <w:rPr>
                      <w:spacing w:val="-2"/>
                      <w:position w:val="-2"/>
                    </w:rPr>
                    <w:t>В.А.</w:t>
                  </w:r>
                  <w:r>
                    <w:rPr>
                      <w:spacing w:val="-5"/>
                      <w:position w:val="-2"/>
                    </w:rPr>
                    <w:t> </w:t>
                  </w:r>
                  <w:r>
                    <w:rPr>
                      <w:spacing w:val="-1"/>
                      <w:position w:val="-2"/>
                    </w:rPr>
                    <w:t>Понкратов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</w:p>
                <w:p>
                  <w:pPr>
                    <w:spacing w:line="267" w:lineRule="auto" w:before="0"/>
                    <w:ind w:left="1791" w:right="8189" w:firstLine="9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pacing w:val="3"/>
                      <w:sz w:val="18"/>
                    </w:rPr>
                    <w:t>Исп.</w:t>
                  </w:r>
                  <w:r>
                    <w:rPr>
                      <w:rFonts w:ascii="Times New Roman" w:hAnsi="Times New Roman"/>
                      <w:spacing w:val="1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18"/>
                    </w:rPr>
                    <w:t>Шерменев</w:t>
                  </w:r>
                  <w:r>
                    <w:rPr>
                      <w:rFonts w:ascii="Times New Roman" w:hAnsi="Times New Roman"/>
                      <w:spacing w:val="4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18"/>
                    </w:rPr>
                    <w:t>М.А.</w:t>
                  </w:r>
                  <w:r>
                    <w:rPr>
                      <w:rFonts w:ascii="Times New Roman" w:hAnsi="Times New Roman"/>
                      <w:spacing w:val="30"/>
                      <w:w w:val="9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18"/>
                    </w:rPr>
                    <w:t>тел.</w:t>
                  </w:r>
                  <w:r>
                    <w:rPr>
                      <w:rFonts w:ascii="Times New Roman" w:hAnsi="Times New Roman"/>
                      <w:spacing w:val="1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18"/>
                    </w:rPr>
                    <w:t>53-48-00</w:t>
                  </w:r>
                  <w:r>
                    <w:rPr>
                      <w:rFonts w:ascii="Times New Roman" w:hAnsi="Times New Roman"/>
                      <w:spacing w:val="2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18"/>
                    </w:rPr>
                    <w:t>вн.</w:t>
                  </w:r>
                  <w:r>
                    <w:rPr>
                      <w:rFonts w:ascii="Times New Roman" w:hAnsi="Times New Roman"/>
                      <w:spacing w:val="2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18"/>
                    </w:rPr>
                    <w:t>48-10</w:t>
                  </w:r>
                  <w:r>
                    <w:rPr>
                      <w:rFonts w:ascii="Times New Roman" w:hAns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595.450012pt;height:841.700012pt;mso-position-horizontal-relative:page;mso-position-vertical-relative:page;z-index:-7936" type="#_x0000_t75" stroked="false">
            <v:imagedata r:id="rId6" o:title="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58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595.450pt;height:841.7pt;mso-position-horizontal-relative:page;mso-position-vertical-relative:page;z-index:-791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640" w:lineRule="atLeast" w:before="213"/>
                    <w:ind w:left="8520" w:right="1522" w:hanging="83"/>
                    <w:jc w:val="center"/>
                  </w:pPr>
                  <w:r>
                    <w:rPr>
                      <w:spacing w:val="9"/>
                    </w:rPr>
                    <w:t>Приложение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spacing w:val="10"/>
                      <w:w w:val="95"/>
                    </w:rPr>
                    <w:t>УТВЕРЖДЕНО</w:t>
                  </w:r>
                  <w:r>
                    <w:rPr/>
                  </w:r>
                </w:p>
                <w:p>
                  <w:pPr>
                    <w:pStyle w:val="BodyText"/>
                    <w:spacing w:line="280" w:lineRule="exact" w:before="22"/>
                    <w:ind w:left="6984" w:right="0"/>
                    <w:jc w:val="center"/>
                  </w:pPr>
                  <w:r>
                    <w:rPr>
                      <w:spacing w:val="8"/>
                    </w:rPr>
                    <w:t>приказом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11"/>
                    </w:rPr>
                    <w:t>ВЮИ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7"/>
                    </w:rPr>
                    <w:t>ФСИН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8"/>
                    </w:rPr>
                    <w:t>России</w:t>
                  </w:r>
                  <w:r>
                    <w:rPr/>
                  </w:r>
                </w:p>
                <w:p>
                  <w:pPr>
                    <w:tabs>
                      <w:tab w:pos="10041" w:val="left" w:leader="none"/>
                    </w:tabs>
                    <w:spacing w:line="349" w:lineRule="exact" w:before="0"/>
                    <w:ind w:left="3624" w:right="0" w:firstLine="3844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 w:eastAsia="Times New Roman"/>
                      <w:spacing w:val="-8"/>
                      <w:sz w:val="32"/>
                      <w:szCs w:val="32"/>
                    </w:rPr>
                    <w:t>от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8"/>
                      <w:sz w:val="32"/>
                      <w:szCs w:val="32"/>
                    </w:rPr>
                    <w:t>ЯиОЛл-</w:t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25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32"/>
                      <w:szCs w:val="32"/>
                    </w:rPr>
                    <w:t>Л0//1.</w:t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  <w:t>№</w:t>
                  </w:r>
                  <w:r>
                    <w:rPr>
                      <w:rFonts w:ascii="Times New Roman" w:hAnsi="Times New Roman" w:cs="Times New Roman" w:eastAsia="Times New Roman"/>
                      <w:spacing w:val="60"/>
                      <w:sz w:val="32"/>
                      <w:szCs w:val="3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z w:val="32"/>
                      <w:szCs w:val="32"/>
                    </w:rPr>
                    <w:t>396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</w:p>
                <w:p>
                  <w:pPr>
                    <w:spacing w:line="258" w:lineRule="auto" w:before="0"/>
                    <w:ind w:left="3623" w:right="2465" w:firstLine="0"/>
                    <w:jc w:val="center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spacing w:val="10"/>
                      <w:sz w:val="26"/>
                    </w:rPr>
                    <w:t>Положение</w:t>
                  </w:r>
                  <w:r>
                    <w:rPr>
                      <w:rFonts w:ascii="Times New Roman" w:hAnsi="Times New Roman"/>
                      <w:b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6"/>
                    </w:rPr>
                    <w:t>о</w:t>
                  </w:r>
                  <w:r>
                    <w:rPr>
                      <w:rFonts w:ascii="Times New Roman" w:hAnsi="Times New Roman"/>
                      <w:b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6"/>
                    </w:rPr>
                    <w:t>факультете</w:t>
                  </w:r>
                  <w:r>
                    <w:rPr>
                      <w:rFonts w:ascii="Times New Roman" w:hAnsi="Times New Roman"/>
                      <w:b/>
                      <w:spacing w:val="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"/>
                      <w:sz w:val="26"/>
                    </w:rPr>
                    <w:t>права</w:t>
                  </w:r>
                  <w:r>
                    <w:rPr>
                      <w:rFonts w:ascii="Times New Roman" w:hAnsi="Times New Roman"/>
                      <w:b/>
                      <w:spacing w:val="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6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9"/>
                      <w:sz w:val="26"/>
                    </w:rPr>
                    <w:t>управления</w:t>
                  </w:r>
                  <w:r>
                    <w:rPr>
                      <w:rFonts w:ascii="Times New Roman" w:hAnsi="Times New Roman"/>
                      <w:b/>
                      <w:spacing w:val="32"/>
                      <w:w w:val="9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0"/>
                      <w:sz w:val="26"/>
                    </w:rPr>
                    <w:t>ВЮИ</w:t>
                  </w:r>
                  <w:r>
                    <w:rPr>
                      <w:rFonts w:ascii="Times New Roman" w:hAnsi="Times New Roman"/>
                      <w:b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6"/>
                    </w:rPr>
                    <w:t>ФСИН</w:t>
                  </w:r>
                  <w:r>
                    <w:rPr>
                      <w:rFonts w:ascii="Times New Roman" w:hAnsi="Times New Roman"/>
                      <w:b/>
                      <w:spacing w:val="3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6"/>
                      <w:sz w:val="26"/>
                    </w:rPr>
                    <w:t>России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</w:p>
                <w:p>
                  <w:pPr>
                    <w:tabs>
                      <w:tab w:pos="5582" w:val="left" w:leader="none"/>
                    </w:tabs>
                    <w:spacing w:before="0"/>
                    <w:ind w:left="516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spacing w:val="1"/>
                      <w:w w:val="95"/>
                      <w:sz w:val="26"/>
                    </w:rPr>
                    <w:t>I.</w:t>
                    <w:tab/>
                  </w:r>
                  <w:r>
                    <w:rPr>
                      <w:rFonts w:ascii="Times New Roman" w:hAnsi="Times New Roman"/>
                      <w:b/>
                      <w:spacing w:val="7"/>
                      <w:sz w:val="26"/>
                    </w:rPr>
                    <w:t>Общие</w:t>
                  </w:r>
                  <w:r>
                    <w:rPr>
                      <w:rFonts w:ascii="Times New Roman" w:hAnsi="Times New Roman"/>
                      <w:b/>
                      <w:spacing w:val="3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6"/>
                    </w:rPr>
                    <w:t>положения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</w:p>
                <w:p>
                  <w:pPr>
                    <w:pStyle w:val="BodyText"/>
                    <w:spacing w:line="385" w:lineRule="auto" w:before="0"/>
                    <w:ind w:left="1790" w:right="611" w:firstLine="715"/>
                    <w:jc w:val="both"/>
                  </w:pPr>
                  <w:r>
                    <w:rPr>
                      <w:spacing w:val="-7"/>
                    </w:rPr>
                    <w:t>1.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8"/>
                    </w:rPr>
                    <w:t>Факультет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6"/>
                    </w:rPr>
                    <w:t>права</w:t>
                  </w:r>
                  <w:r>
                    <w:rPr>
                      <w:spacing w:val="5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8"/>
                    </w:rPr>
                    <w:t>управления</w:t>
                  </w:r>
                  <w:r>
                    <w:rPr/>
                    <w:t>  </w:t>
                  </w:r>
                  <w:r>
                    <w:rPr>
                      <w:spacing w:val="5"/>
                    </w:rPr>
                    <w:t>(далее</w:t>
                  </w:r>
                  <w:r>
                    <w:rPr>
                      <w:spacing w:val="63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7"/>
                    </w:rPr>
                    <w:t>Факультет) является</w:t>
                  </w:r>
                  <w:r>
                    <w:rPr>
                      <w:spacing w:val="26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структурным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9"/>
                    </w:rPr>
                    <w:t>подразделением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9"/>
                    </w:rPr>
                    <w:t>ВЮИ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8"/>
                    </w:rPr>
                    <w:t>ФСИН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7"/>
                    </w:rPr>
                    <w:t>России.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1"/>
                    <w:ind w:left="1790" w:right="604" w:firstLine="691"/>
                    <w:jc w:val="both"/>
                  </w:pPr>
                  <w:r>
                    <w:rPr>
                      <w:spacing w:val="1"/>
                    </w:rPr>
                    <w:t>2.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8"/>
                    </w:rPr>
                    <w:t>Факультет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8"/>
                    </w:rPr>
                    <w:t>осуществляет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8"/>
                    </w:rPr>
                    <w:t>образовательную,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7"/>
                    </w:rPr>
                    <w:t>воспитательную,</w:t>
                  </w:r>
                  <w:r>
                    <w:rPr>
                      <w:spacing w:val="49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научно-исследовательскую,</w:t>
                  </w:r>
                  <w:r>
                    <w:rPr/>
                    <w:t>      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8"/>
                    </w:rPr>
                    <w:t>культурно-просветительскую</w:t>
                  </w:r>
                  <w:r>
                    <w:rPr/>
                    <w:t>       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7"/>
                    </w:rPr>
                    <w:t>деятельность</w:t>
                  </w:r>
                  <w:r>
                    <w:rPr>
                      <w:spacing w:val="73"/>
                      <w:w w:val="99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6"/>
                    </w:rPr>
                    <w:t>рамках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7"/>
                    </w:rPr>
                    <w:t>своих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8"/>
                    </w:rPr>
                    <w:t>полномочий.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26"/>
                    <w:ind w:left="1795" w:right="590" w:firstLine="710"/>
                    <w:jc w:val="both"/>
                  </w:pPr>
                  <w:r>
                    <w:rPr/>
                    <w:t>3.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9"/>
                    </w:rPr>
                    <w:t>Правовое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8"/>
                    </w:rPr>
                    <w:t>регулирование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8"/>
                    </w:rPr>
                    <w:t>деятельности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2"/>
                    </w:rPr>
                    <w:t>во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10"/>
                    </w:rPr>
                    <w:t>ВЮИ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8"/>
                    </w:rPr>
                    <w:t>ФСИН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8"/>
                    </w:rPr>
                    <w:t>России</w:t>
                  </w:r>
                  <w:r>
                    <w:rPr>
                      <w:spacing w:val="36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регламентируется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9"/>
                    </w:rPr>
                    <w:t>Конституцией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8"/>
                    </w:rPr>
                    <w:t>Российской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8"/>
                    </w:rPr>
                    <w:t>Федерации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7"/>
                    </w:rPr>
                    <w:t>регламентируется</w:t>
                  </w:r>
                  <w:r>
                    <w:rPr>
                      <w:spacing w:val="51"/>
                      <w:w w:val="99"/>
                    </w:rPr>
                    <w:t> </w:t>
                  </w:r>
                  <w:r>
                    <w:rPr>
                      <w:spacing w:val="9"/>
                    </w:rPr>
                    <w:t>Конституцией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8"/>
                    </w:rPr>
                    <w:t>Российской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7"/>
                    </w:rPr>
                    <w:t>Федерации,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8"/>
                    </w:rPr>
                    <w:t>гражданским,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7"/>
                    </w:rPr>
                    <w:t>трудовым</w:t>
                  </w:r>
                  <w:r>
                    <w:rPr>
                      <w:spacing w:val="29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законодательством</w:t>
                  </w:r>
                  <w:r>
                    <w:rPr/>
                    <w:t>    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9"/>
                    </w:rPr>
                    <w:t>Российской</w:t>
                  </w:r>
                  <w:r>
                    <w:rPr/>
                    <w:t>    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8"/>
                    </w:rPr>
                    <w:t>Федерации,</w:t>
                  </w:r>
                  <w:r>
                    <w:rPr/>
                    <w:t>     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9"/>
                    </w:rPr>
                    <w:t>Федеральным</w:t>
                  </w:r>
                  <w:r>
                    <w:rPr/>
                    <w:t>     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6"/>
                    </w:rPr>
                    <w:t>законом</w:t>
                  </w:r>
                  <w:r>
                    <w:rPr>
                      <w:spacing w:val="32"/>
                      <w:w w:val="99"/>
                    </w:rPr>
                    <w:t> </w:t>
                  </w:r>
                  <w:r>
                    <w:rPr/>
                    <w:t>от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7"/>
                    </w:rPr>
                    <w:t>29.12.2012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№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1"/>
                    </w:rPr>
                    <w:t>273-ФЭ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3"/>
                    </w:rPr>
                    <w:t>«Об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8"/>
                    </w:rPr>
                    <w:t>образовании</w:t>
                  </w:r>
                  <w:r>
                    <w:rPr>
                      <w:spacing w:val="54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8"/>
                    </w:rPr>
                    <w:t>Российской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7"/>
                    </w:rPr>
                    <w:t>Федерации»,</w:t>
                  </w:r>
                  <w:r>
                    <w:rPr>
                      <w:spacing w:val="27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постановлением</w:t>
                  </w:r>
                  <w:r>
                    <w:rPr>
                      <w:spacing w:val="57"/>
                    </w:rPr>
                    <w:t> </w:t>
                  </w:r>
                  <w:r>
                    <w:rPr>
                      <w:spacing w:val="9"/>
                    </w:rPr>
                    <w:t>Правительства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8"/>
                    </w:rPr>
                    <w:t>Российской</w:t>
                  </w:r>
                  <w:r>
                    <w:rPr>
                      <w:spacing w:val="57"/>
                    </w:rPr>
                    <w:t> </w:t>
                  </w:r>
                  <w:r>
                    <w:rPr>
                      <w:spacing w:val="8"/>
                    </w:rPr>
                    <w:t>Федерации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3"/>
                    </w:rPr>
                    <w:t>от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3"/>
                    </w:rPr>
                    <w:t>15.09.2020</w:t>
                  </w:r>
                  <w:r>
                    <w:rPr>
                      <w:spacing w:val="51"/>
                    </w:rPr>
                    <w:t> </w:t>
                  </w:r>
                  <w:r>
                    <w:rPr/>
                    <w:t>№ 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1441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/>
                    <w:ind w:left="1809" w:right="585" w:firstLine="4"/>
                    <w:jc w:val="both"/>
                  </w:pPr>
                  <w:r>
                    <w:rPr>
                      <w:spacing w:val="2"/>
                    </w:rPr>
                    <w:t>«Об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10"/>
                    </w:rPr>
                    <w:t>утверждении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9"/>
                    </w:rPr>
                    <w:t>Правил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7"/>
                    </w:rPr>
                    <w:t>оказания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7"/>
                    </w:rPr>
                    <w:t>платных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8"/>
                    </w:rPr>
                    <w:t>образовательных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6"/>
                    </w:rPr>
                    <w:t>услуг»,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7"/>
                    </w:rPr>
                    <w:t>приказом</w:t>
                  </w:r>
                  <w:r>
                    <w:rPr>
                      <w:spacing w:val="41"/>
                      <w:w w:val="99"/>
                    </w:rPr>
                    <w:t> </w:t>
                  </w:r>
                  <w:r>
                    <w:rPr>
                      <w:spacing w:val="9"/>
                    </w:rPr>
                    <w:t>Министерства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8"/>
                    </w:rPr>
                    <w:t>образования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и </w:t>
                  </w:r>
                  <w:r>
                    <w:rPr>
                      <w:spacing w:val="5"/>
                    </w:rPr>
                    <w:t>науки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8"/>
                    </w:rPr>
                    <w:t>Российской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8"/>
                    </w:rPr>
                    <w:t>Федерации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1"/>
                    </w:rPr>
                    <w:t>от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6"/>
                    </w:rPr>
                    <w:t>05.04.2017 </w:t>
                  </w:r>
                  <w:r>
                    <w:rPr/>
                    <w:t>№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3"/>
                    </w:rPr>
                    <w:t>301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/>
                    <w:ind w:left="1814" w:right="554" w:firstLine="4"/>
                    <w:jc w:val="both"/>
                  </w:pPr>
                  <w:r>
                    <w:rPr>
                      <w:spacing w:val="2"/>
                    </w:rPr>
                    <w:t>«Об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9"/>
                    </w:rPr>
                    <w:t>утверждении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9"/>
                    </w:rPr>
                    <w:t>Порядка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7"/>
                    </w:rPr>
                    <w:t>организации</w:t>
                  </w:r>
                  <w:r>
                    <w:rPr>
                      <w:spacing w:val="47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8"/>
                    </w:rPr>
                    <w:t>осуществления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7"/>
                    </w:rPr>
                    <w:t>образовательной</w:t>
                  </w:r>
                  <w:r>
                    <w:rPr>
                      <w:spacing w:val="39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деятельности</w:t>
                  </w:r>
                  <w:r>
                    <w:rPr>
                      <w:spacing w:val="62"/>
                    </w:rPr>
                    <w:t> </w:t>
                  </w:r>
                  <w:r>
                    <w:rPr>
                      <w:spacing w:val="3"/>
                    </w:rPr>
                    <w:t>по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8"/>
                    </w:rPr>
                    <w:t>образовательным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8"/>
                    </w:rPr>
                    <w:t>программам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7"/>
                    </w:rPr>
                    <w:t>высшего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7"/>
                    </w:rPr>
                    <w:t>образования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35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программам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7"/>
                    </w:rPr>
                    <w:t>бакалавриата,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8"/>
                    </w:rPr>
                    <w:t>программам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8"/>
                    </w:rPr>
                    <w:t>специалитета,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7"/>
                    </w:rPr>
                    <w:t>программам</w:t>
                  </w:r>
                  <w:r>
                    <w:rPr>
                      <w:spacing w:val="25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магистратуры»,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9"/>
                    </w:rPr>
                    <w:t>нормативными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8"/>
                    </w:rPr>
                    <w:t>правовыми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6"/>
                    </w:rPr>
                    <w:t>актами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9"/>
                    </w:rPr>
                    <w:t>Министерства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6"/>
                    </w:rPr>
                    <w:t>образования</w:t>
                  </w:r>
                  <w:r>
                    <w:rPr>
                      <w:spacing w:val="34"/>
                      <w:w w:val="9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5"/>
                    </w:rPr>
                    <w:t>науки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9"/>
                    </w:rPr>
                    <w:t>Российской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7"/>
                    </w:rPr>
                    <w:t>Федерации,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9"/>
                    </w:rPr>
                    <w:t>Министерства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7"/>
                    </w:rPr>
                    <w:t>юстиции</w:t>
                  </w:r>
                  <w:r>
                    <w:rPr>
                      <w:spacing w:val="62"/>
                    </w:rPr>
                    <w:t> </w:t>
                  </w:r>
                  <w:r>
                    <w:rPr>
                      <w:spacing w:val="7"/>
                    </w:rPr>
                    <w:t>Российской</w:t>
                  </w:r>
                  <w:r>
                    <w:rPr>
                      <w:spacing w:val="28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Федерации,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9"/>
                    </w:rPr>
                    <w:t>правовыми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6"/>
                    </w:rPr>
                    <w:t>актами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9"/>
                    </w:rPr>
                    <w:t>ФСИН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7"/>
                    </w:rPr>
                    <w:t>России,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8"/>
                    </w:rPr>
                    <w:t>Уставом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10"/>
                    </w:rPr>
                    <w:t>ВЮИ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8"/>
                    </w:rPr>
                    <w:t>ФСИН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7"/>
                    </w:rPr>
                    <w:t>России,</w:t>
                  </w:r>
                  <w:r>
                    <w:rPr>
                      <w:spacing w:val="64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настоящим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9"/>
                    </w:rPr>
                    <w:t>Положением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60"/>
                    </w:rPr>
                    <w:t> </w:t>
                  </w:r>
                  <w:r>
                    <w:rPr>
                      <w:spacing w:val="8"/>
                    </w:rPr>
                    <w:t>иными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9"/>
                    </w:rPr>
                    <w:t>локальными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10"/>
                    </w:rPr>
                    <w:t>нормативными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5"/>
                    </w:rPr>
                    <w:t>актами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10"/>
                    </w:rPr>
                    <w:t>ВЮИ</w:t>
                  </w:r>
                  <w:r>
                    <w:rPr>
                      <w:spacing w:val="24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ФСИН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8"/>
                    </w:rPr>
                    <w:t>России.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3009" w:val="left" w:leader="none"/>
                    </w:tabs>
                    <w:spacing w:line="240" w:lineRule="auto" w:before="35"/>
                    <w:ind w:left="2543" w:right="0"/>
                    <w:jc w:val="left"/>
                  </w:pPr>
                  <w:r>
                    <w:rPr>
                      <w:w w:val="95"/>
                    </w:rPr>
                    <w:t>4.</w:t>
                    <w:tab/>
                  </w:r>
                  <w:r>
                    <w:rPr>
                      <w:spacing w:val="8"/>
                    </w:rPr>
                    <w:t>Структура</w:t>
                  </w:r>
                  <w:r>
                    <w:rPr>
                      <w:spacing w:val="5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6"/>
                    </w:rPr>
                    <w:t>штат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7"/>
                    </w:rPr>
                    <w:t>Факультета</w:t>
                  </w:r>
                  <w:r>
                    <w:rPr>
                      <w:spacing w:val="60"/>
                    </w:rPr>
                    <w:t> </w:t>
                  </w:r>
                  <w:r>
                    <w:rPr>
                      <w:spacing w:val="9"/>
                    </w:rPr>
                    <w:t>определяются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8"/>
                    </w:rPr>
                    <w:t>штатным</w:t>
                  </w:r>
                  <w:r>
                    <w:rPr/>
                    <w:t>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7"/>
                    </w:rPr>
                    <w:t>расписанием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595.450012pt;height:841.700012pt;mso-position-horizontal-relative:page;mso-position-vertical-relative:page;z-index:-7888" type="#_x0000_t75" stroked="false">
            <v:imagedata r:id="rId7" o:title="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58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595.450pt;height:841.7pt;mso-position-horizontal-relative:page;mso-position-vertical-relative:page;z-index:-786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25" w:right="0" w:firstLine="0"/>
                    <w:jc w:val="center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sz w:val="21"/>
                    </w:rPr>
                    <w:t>2</w:t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1706" w:right="0"/>
                    <w:jc w:val="both"/>
                  </w:pPr>
                  <w:r>
                    <w:rPr>
                      <w:spacing w:val="9"/>
                    </w:rPr>
                    <w:t>ВЮИ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9"/>
                    </w:rPr>
                    <w:t>ФСИН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8"/>
                    </w:rPr>
                    <w:t>России,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9"/>
                    </w:rPr>
                    <w:t>утвержденным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7"/>
                    </w:rPr>
                    <w:t>приказом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9"/>
                    </w:rPr>
                    <w:t>ФСИН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7"/>
                    </w:rPr>
                    <w:t>России.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2877" w:val="left" w:leader="none"/>
                    </w:tabs>
                    <w:spacing w:line="240" w:lineRule="auto" w:before="190"/>
                    <w:ind w:left="2426" w:right="0"/>
                    <w:jc w:val="left"/>
                  </w:pPr>
                  <w:r>
                    <w:rPr>
                      <w:spacing w:val="-1"/>
                      <w:w w:val="95"/>
                    </w:rPr>
                    <w:t>5.</w:t>
                    <w:tab/>
                  </w:r>
                  <w:r>
                    <w:rPr>
                      <w:spacing w:val="9"/>
                    </w:rPr>
                    <w:t>Целями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9"/>
                    </w:rPr>
                    <w:t>деятельности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7"/>
                    </w:rPr>
                    <w:t>Факультета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8"/>
                    </w:rPr>
                    <w:t>являются: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86"/>
                    <w:ind w:left="1716" w:right="675"/>
                    <w:jc w:val="both"/>
                  </w:pPr>
                  <w:r>
                    <w:rPr/>
                    <w:t>-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9"/>
                    </w:rPr>
                    <w:t>удовлетворение</w:t>
                  </w:r>
                  <w:r>
                    <w:rPr/>
                    <w:t> 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8"/>
                    </w:rPr>
                    <w:t>потребностей</w:t>
                  </w:r>
                  <w:r>
                    <w:rPr/>
                    <w:t> 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7"/>
                    </w:rPr>
                    <w:t>личности</w:t>
                  </w:r>
                  <w:r>
                    <w:rPr/>
                    <w:t> 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в 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8"/>
                    </w:rPr>
                    <w:t>интеллектуальном,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7"/>
                    </w:rPr>
                    <w:t>культурном</w:t>
                  </w:r>
                  <w:r>
                    <w:rPr>
                      <w:spacing w:val="47"/>
                      <w:w w:val="9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8"/>
                    </w:rPr>
                    <w:t>нравственном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8"/>
                    </w:rPr>
                    <w:t>развитии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8"/>
                    </w:rPr>
                    <w:t>посредством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7"/>
                    </w:rPr>
                    <w:t>получения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8"/>
                    </w:rPr>
                    <w:t>высшего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6"/>
                    </w:rPr>
                    <w:t>образования;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6"/>
                    <w:ind w:left="1720" w:right="668"/>
                    <w:jc w:val="both"/>
                  </w:pPr>
                  <w:r>
                    <w:rPr/>
                    <w:t>-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9"/>
                    </w:rPr>
                    <w:t>удовлетворение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8"/>
                    </w:rPr>
                    <w:t>потребностей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7"/>
                    </w:rPr>
                    <w:t>общества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7"/>
                    </w:rPr>
                    <w:t>государства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8"/>
                    </w:rPr>
                    <w:t>квалифицированных</w:t>
                  </w:r>
                  <w:r>
                    <w:rPr>
                      <w:spacing w:val="35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специалистах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10"/>
                    </w:rPr>
                    <w:t>высшим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7"/>
                    </w:rPr>
                    <w:t>образованием;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1"/>
                    <w:ind w:left="1725" w:right="658"/>
                    <w:jc w:val="both"/>
                  </w:pPr>
                  <w:r>
                    <w:rPr/>
                    <w:t>-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8"/>
                    </w:rPr>
                    <w:t>организация</w:t>
                  </w:r>
                  <w:r>
                    <w:rPr>
                      <w:spacing w:val="5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8"/>
                    </w:rPr>
                    <w:t>проведения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8"/>
                    </w:rPr>
                    <w:t>фундаментальных</w:t>
                  </w:r>
                  <w:r>
                    <w:rPr>
                      <w:spacing w:val="58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8"/>
                    </w:rPr>
                    <w:t>прикладных</w:t>
                  </w:r>
                  <w:r>
                    <w:rPr>
                      <w:spacing w:val="60"/>
                    </w:rPr>
                    <w:t> </w:t>
                  </w:r>
                  <w:r>
                    <w:rPr>
                      <w:spacing w:val="8"/>
                    </w:rPr>
                    <w:t>научных</w:t>
                  </w:r>
                  <w:r>
                    <w:rPr>
                      <w:spacing w:val="27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исследований,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9"/>
                    </w:rPr>
                    <w:t>направленных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3"/>
                    </w:rPr>
                    <w:t>на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7"/>
                    </w:rPr>
                    <w:t>решение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8"/>
                    </w:rPr>
                    <w:t>актуальных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8"/>
                    </w:rPr>
                    <w:t>практически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7"/>
                    </w:rPr>
                    <w:t>значимых</w:t>
                  </w:r>
                  <w:r>
                    <w:rPr>
                      <w:spacing w:val="43"/>
                      <w:w w:val="99"/>
                    </w:rPr>
                    <w:t> </w:t>
                  </w:r>
                  <w:r>
                    <w:rPr>
                      <w:spacing w:val="5"/>
                    </w:rPr>
                    <w:t>задач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9"/>
                    </w:rPr>
                    <w:t>юридической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7"/>
                    </w:rPr>
                    <w:t>науки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8"/>
                    </w:rPr>
                    <w:t>управления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8"/>
                    </w:rPr>
                    <w:t>персоналом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8"/>
                    </w:rPr>
                    <w:t>предприятий,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6"/>
                    </w:rPr>
                    <w:t>организаций</w:t>
                  </w:r>
                  <w:r>
                    <w:rPr>
                      <w:spacing w:val="27"/>
                      <w:w w:val="9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9"/>
                    </w:rPr>
                    <w:t>учреждений;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1"/>
                    <w:ind w:left="1735" w:right="0"/>
                    <w:jc w:val="both"/>
                  </w:pPr>
                  <w:r>
                    <w:rPr/>
                    <w:t>-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8"/>
                    </w:rPr>
                    <w:t>организация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8"/>
                    </w:rPr>
                    <w:t>образовательной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8"/>
                    </w:rPr>
                    <w:t>деятельности;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81"/>
                    <w:ind w:left="1740" w:right="644"/>
                    <w:jc w:val="both"/>
                  </w:pPr>
                  <w:r>
                    <w:rPr/>
                    <w:t>-  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8"/>
                    </w:rPr>
                    <w:t>накопление,</w:t>
                  </w:r>
                  <w:r>
                    <w:rPr/>
                    <w:t>  </w:t>
                  </w:r>
                  <w:r>
                    <w:rPr>
                      <w:spacing w:val="8"/>
                    </w:rPr>
                    <w:t> сохранение</w:t>
                  </w:r>
                  <w:r>
                    <w:rPr/>
                    <w:t>   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и  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приумножение</w:t>
                  </w:r>
                  <w:r>
                    <w:rPr/>
                    <w:t>  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8"/>
                    </w:rPr>
                    <w:t>нравственных,</w:t>
                  </w:r>
                  <w:r>
                    <w:rPr/>
                    <w:t>   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8"/>
                    </w:rPr>
                    <w:t>культурных</w:t>
                  </w:r>
                  <w:r>
                    <w:rPr>
                      <w:spacing w:val="30"/>
                      <w:w w:val="9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7"/>
                    </w:rPr>
                    <w:t>научных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8"/>
                    </w:rPr>
                    <w:t>ценностей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7"/>
                    </w:rPr>
                    <w:t>общества,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7"/>
                    </w:rPr>
                    <w:t>воспитание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у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8"/>
                    </w:rPr>
                    <w:t>обучающихся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6"/>
                    </w:rPr>
                    <w:t>чувства</w:t>
                  </w:r>
                  <w:r>
                    <w:rPr>
                      <w:spacing w:val="31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патриотизма,</w:t>
                  </w:r>
                  <w:r>
                    <w:rPr/>
                    <w:t> 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8"/>
                    </w:rPr>
                    <w:t>любви</w:t>
                  </w:r>
                  <w:r>
                    <w:rPr/>
                    <w:t>   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и  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7"/>
                    </w:rPr>
                    <w:t>уважения</w:t>
                  </w:r>
                  <w:r>
                    <w:rPr/>
                    <w:t>   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к  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6"/>
                    </w:rPr>
                    <w:t>народу,</w:t>
                  </w:r>
                  <w:r>
                    <w:rPr/>
                    <w:t>  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9"/>
                    </w:rPr>
                    <w:t>национальным</w:t>
                  </w:r>
                  <w:r>
                    <w:rPr/>
                    <w:t>   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8"/>
                    </w:rPr>
                    <w:t>традициям</w:t>
                  </w:r>
                  <w:r>
                    <w:rPr>
                      <w:spacing w:val="43"/>
                      <w:w w:val="9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8"/>
                    </w:rPr>
                    <w:t>духовному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9"/>
                    </w:rPr>
                    <w:t>наследию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6"/>
                    </w:rPr>
                    <w:t>России.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</w:p>
                <w:p>
                  <w:pPr>
                    <w:tabs>
                      <w:tab w:pos="4096" w:val="left" w:leader="none"/>
                    </w:tabs>
                    <w:spacing w:before="0"/>
                    <w:ind w:left="3362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spacing w:val="2"/>
                      <w:w w:val="95"/>
                      <w:sz w:val="26"/>
                    </w:rPr>
                    <w:t>II.</w:t>
                    <w:tab/>
                  </w:r>
                  <w:r>
                    <w:rPr>
                      <w:rFonts w:ascii="Times New Roman" w:hAnsi="Times New Roman"/>
                      <w:b/>
                      <w:spacing w:val="8"/>
                      <w:sz w:val="26"/>
                    </w:rPr>
                    <w:t>Основные</w:t>
                  </w:r>
                  <w:r>
                    <w:rPr>
                      <w:rFonts w:ascii="Times New Roman" w:hAnsi="Times New Roman"/>
                      <w:b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6"/>
                      <w:sz w:val="26"/>
                    </w:rPr>
                    <w:t>задачи</w:t>
                  </w:r>
                  <w:r>
                    <w:rPr>
                      <w:rFonts w:ascii="Times New Roman" w:hAnsi="Times New Roman"/>
                      <w:b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9"/>
                      <w:sz w:val="26"/>
                    </w:rPr>
                    <w:t>деятельности</w:t>
                  </w:r>
                  <w:r>
                    <w:rPr>
                      <w:rFonts w:ascii="Times New Roman" w:hAnsi="Times New Roman"/>
                      <w:b/>
                      <w:spacing w:val="4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6"/>
                    </w:rPr>
                    <w:t>факультета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179"/>
                    <w:ind w:left="2464" w:right="0"/>
                    <w:jc w:val="left"/>
                  </w:pPr>
                  <w:r>
                    <w:rPr/>
                    <w:t>6.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9"/>
                    </w:rPr>
                    <w:t>Основными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7"/>
                    </w:rPr>
                    <w:t>задачами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7"/>
                    </w:rPr>
                    <w:t>факультета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8"/>
                    </w:rPr>
                    <w:t>являются: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81"/>
                    <w:ind w:left="1759" w:right="642" w:firstLine="705"/>
                    <w:jc w:val="both"/>
                  </w:pPr>
                  <w:r>
                    <w:rPr>
                      <w:spacing w:val="3"/>
                    </w:rPr>
                    <w:t>6.1.</w:t>
                  </w:r>
                  <w:r>
                    <w:rPr/>
                    <w:t>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7"/>
                    </w:rPr>
                    <w:t>Создание</w:t>
                  </w:r>
                  <w:r>
                    <w:rPr/>
                    <w:t> 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7"/>
                    </w:rPr>
                    <w:t>условий</w:t>
                  </w:r>
                  <w:r>
                    <w:rPr/>
                    <w:t> 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6"/>
                    </w:rPr>
                    <w:t>для</w:t>
                  </w:r>
                  <w:r>
                    <w:rPr/>
                    <w:t> 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9"/>
                    </w:rPr>
                    <w:t>удовлетворения</w:t>
                  </w:r>
                  <w:r>
                    <w:rPr/>
                    <w:t>  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8"/>
                    </w:rPr>
                    <w:t>потребностей</w:t>
                  </w:r>
                  <w:r>
                    <w:rPr/>
                    <w:t>  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7"/>
                    </w:rPr>
                    <w:t>личности</w:t>
                  </w:r>
                  <w:r>
                    <w:rPr>
                      <w:spacing w:val="37"/>
                      <w:w w:val="99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8"/>
                    </w:rPr>
                    <w:t> интеллектуальном,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8"/>
                    </w:rPr>
                    <w:t>культурном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9"/>
                    </w:rPr>
                    <w:t>духовно-нравственном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7"/>
                    </w:rPr>
                    <w:t>развитии.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/>
                    <w:ind w:left="1764" w:right="630" w:firstLine="705"/>
                    <w:jc w:val="both"/>
                  </w:pPr>
                  <w:r>
                    <w:rPr>
                      <w:spacing w:val="3"/>
                    </w:rPr>
                    <w:t>6.2.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9"/>
                    </w:rPr>
                    <w:t>Планирование,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7"/>
                    </w:rPr>
                    <w:t>организация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8"/>
                    </w:rPr>
                    <w:t>учебной,</w:t>
                  </w:r>
                  <w:r>
                    <w:rPr>
                      <w:spacing w:val="62"/>
                    </w:rPr>
                    <w:t> </w:t>
                  </w:r>
                  <w:r>
                    <w:rPr>
                      <w:spacing w:val="8"/>
                    </w:rPr>
                    <w:t>методической,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7"/>
                    </w:rPr>
                    <w:t>научной,</w:t>
                  </w:r>
                  <w:r>
                    <w:rPr>
                      <w:spacing w:val="38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научно-исследовательской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8"/>
                    </w:rPr>
                    <w:t>воспитательной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8"/>
                    </w:rPr>
                    <w:t>работы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3"/>
                    </w:rPr>
                    <w:t>на</w:t>
                  </w:r>
                  <w:r>
                    <w:rPr>
                      <w:spacing w:val="64"/>
                    </w:rPr>
                    <w:t> </w:t>
                  </w:r>
                  <w:r>
                    <w:rPr>
                      <w:spacing w:val="7"/>
                    </w:rPr>
                    <w:t>Факультете, </w:t>
                  </w:r>
                  <w:r>
                    <w:rPr/>
                    <w:t>а</w:t>
                  </w:r>
                  <w:r>
                    <w:rPr>
                      <w:spacing w:val="62"/>
                    </w:rPr>
                    <w:t> </w:t>
                  </w:r>
                  <w:r>
                    <w:rPr>
                      <w:spacing w:val="7"/>
                    </w:rPr>
                    <w:t>также</w:t>
                  </w:r>
                  <w:r>
                    <w:rPr>
                      <w:spacing w:val="53"/>
                      <w:w w:val="99"/>
                    </w:rPr>
                    <w:t> </w:t>
                  </w:r>
                  <w:r>
                    <w:rPr>
                      <w:spacing w:val="6"/>
                    </w:rPr>
                    <w:t>ведение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9"/>
                    </w:rPr>
                    <w:t>отчетности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3"/>
                    </w:rPr>
                    <w:t>по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8"/>
                    </w:rPr>
                    <w:t>указанным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8"/>
                    </w:rPr>
                    <w:t>направлениям.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1"/>
                    <w:ind w:left="1773" w:right="616" w:firstLine="705"/>
                    <w:jc w:val="both"/>
                  </w:pPr>
                  <w:r>
                    <w:rPr>
                      <w:spacing w:val="3"/>
                    </w:rPr>
                    <w:t>6.3.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9"/>
                    </w:rPr>
                    <w:t>Подготовка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8"/>
                    </w:rPr>
                    <w:t>специалистов</w:t>
                  </w:r>
                  <w:r>
                    <w:rPr/>
                    <w:t> </w:t>
                  </w:r>
                  <w:r>
                    <w:rPr>
                      <w:spacing w:val="60"/>
                    </w:rPr>
                    <w:t> </w:t>
                  </w:r>
                  <w:r>
                    <w:rPr>
                      <w:spacing w:val="3"/>
                    </w:rPr>
                    <w:t>по</w:t>
                  </w:r>
                  <w:r>
                    <w:rPr/>
                    <w:t> 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8"/>
                    </w:rPr>
                    <w:t>образовательным</w:t>
                  </w:r>
                  <w:r>
                    <w:rPr/>
                    <w:t> 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7"/>
                    </w:rPr>
                    <w:t>программам</w:t>
                  </w:r>
                  <w:r>
                    <w:rPr>
                      <w:spacing w:val="39"/>
                      <w:w w:val="99"/>
                    </w:rPr>
                    <w:t> </w:t>
                  </w:r>
                  <w:r>
                    <w:rPr>
                      <w:spacing w:val="6"/>
                    </w:rPr>
                    <w:t>высшего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9"/>
                    </w:rPr>
                    <w:t>образования</w:t>
                  </w:r>
                  <w:r>
                    <w:rPr>
                      <w:spacing w:val="64"/>
                    </w:rPr>
                    <w:t> </w:t>
                  </w:r>
                  <w:r>
                    <w:rPr>
                      <w:spacing w:val="5"/>
                    </w:rPr>
                    <w:t>(далее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4"/>
                    </w:rPr>
                    <w:t>ОП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6"/>
                    </w:rPr>
                    <w:t>ВО)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3"/>
                    </w:rPr>
                    <w:t>по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9"/>
                    </w:rPr>
                    <w:t>программам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7"/>
                    </w:rPr>
                    <w:t>бакалавриата,</w:t>
                  </w:r>
                  <w:r>
                    <w:rPr>
                      <w:spacing w:val="36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программам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9"/>
                    </w:rPr>
                    <w:t>магистратуры.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/>
                    <w:ind w:left="1783" w:right="618" w:firstLine="705"/>
                    <w:jc w:val="both"/>
                  </w:pPr>
                  <w:r>
                    <w:rPr>
                      <w:spacing w:val="3"/>
                    </w:rPr>
                    <w:t>6.4.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9"/>
                    </w:rPr>
                    <w:t>Разработка</w:t>
                  </w:r>
                  <w:r>
                    <w:rPr/>
                    <w:t> 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4"/>
                    </w:rPr>
                    <w:t>ОП</w:t>
                  </w:r>
                  <w:r>
                    <w:rPr/>
                    <w:t> 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6"/>
                    </w:rPr>
                    <w:t>ВО</w:t>
                  </w:r>
                  <w:r>
                    <w:rPr/>
                    <w:t> 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2"/>
                    </w:rPr>
                    <w:t>по</w:t>
                  </w:r>
                  <w:r>
                    <w:rPr/>
                    <w:t> 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8"/>
                    </w:rPr>
                    <w:t>направлениям</w:t>
                  </w:r>
                  <w:r>
                    <w:rPr/>
                    <w:t> 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8"/>
                    </w:rPr>
                    <w:t>подготовки,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8"/>
                    </w:rPr>
                    <w:t>реализуемым</w:t>
                  </w:r>
                  <w:r>
                    <w:rPr>
                      <w:spacing w:val="29"/>
                      <w:w w:val="99"/>
                    </w:rPr>
                    <w:t> </w:t>
                  </w:r>
                  <w:r>
                    <w:rPr>
                      <w:spacing w:val="1"/>
                    </w:rPr>
                    <w:t>на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7"/>
                    </w:rPr>
                    <w:t>Факультете.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1"/>
                    <w:ind w:left="1788" w:right="610" w:firstLine="705"/>
                    <w:jc w:val="both"/>
                  </w:pPr>
                  <w:r>
                    <w:rPr>
                      <w:spacing w:val="2"/>
                    </w:rPr>
                    <w:t>6.5.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10"/>
                    </w:rPr>
                    <w:t>Координация</w:t>
                  </w:r>
                  <w:r>
                    <w:rPr>
                      <w:spacing w:val="5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7"/>
                    </w:rPr>
                    <w:t>контроль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8"/>
                    </w:rPr>
                    <w:t>реализации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4"/>
                    </w:rPr>
                    <w:t>ОП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5"/>
                    </w:rPr>
                    <w:t>ВО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3"/>
                    </w:rPr>
                    <w:t>по</w:t>
                  </w:r>
                  <w:r>
                    <w:rPr/>
                    <w:t>  </w:t>
                  </w:r>
                  <w:r>
                    <w:rPr>
                      <w:spacing w:val="7"/>
                    </w:rPr>
                    <w:t>направлениям</w:t>
                  </w:r>
                  <w:r>
                    <w:rPr>
                      <w:spacing w:val="28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подготовки,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10"/>
                    </w:rPr>
                    <w:t>реализуемым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3"/>
                    </w:rPr>
                    <w:t>на</w:t>
                  </w:r>
                  <w:r>
                    <w:rPr>
                      <w:spacing w:val="63"/>
                    </w:rPr>
                    <w:t> </w:t>
                  </w:r>
                  <w:r>
                    <w:rPr>
                      <w:spacing w:val="7"/>
                    </w:rPr>
                    <w:t>Факультете,</w:t>
                  </w:r>
                  <w:r>
                    <w:rPr/>
                    <w:t> 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9"/>
                    </w:rPr>
                    <w:t>соблюдением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8"/>
                    </w:rPr>
                    <w:t>требований</w:t>
                  </w:r>
                  <w:r>
                    <w:rPr/>
                    <w:t> 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7"/>
                    </w:rPr>
                    <w:t>ФГОС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595.450012pt;height:841.700012pt;mso-position-horizontal-relative:page;mso-position-vertical-relative:page;z-index:-7840" type="#_x0000_t75" stroked="false">
            <v:imagedata r:id="rId8" o:title="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58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595.450pt;height:841.7pt;mso-position-horizontal-relative:page;mso-position-vertical-relative:page;z-index:-781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</w:p>
                <w:p>
                  <w:pPr>
                    <w:spacing w:before="0"/>
                    <w:ind w:left="1034" w:right="0" w:firstLine="0"/>
                    <w:jc w:val="center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sz w:val="21"/>
                    </w:rPr>
                    <w:t>3</w:t>
                  </w:r>
                </w:p>
                <w:p>
                  <w:pPr>
                    <w:pStyle w:val="BodyText"/>
                    <w:tabs>
                      <w:tab w:pos="2306" w:val="left" w:leader="none"/>
                    </w:tabs>
                    <w:spacing w:line="240" w:lineRule="auto" w:before="172"/>
                    <w:ind w:left="1706" w:right="0"/>
                    <w:jc w:val="left"/>
                  </w:pPr>
                  <w:r>
                    <w:rPr>
                      <w:spacing w:val="3"/>
                      <w:w w:val="95"/>
                    </w:rPr>
                    <w:t>ВО</w:t>
                    <w:tab/>
                  </w:r>
                  <w:r>
                    <w:rPr>
                      <w:spacing w:val="2"/>
                    </w:rPr>
                    <w:t>по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8"/>
                    </w:rPr>
                    <w:t>каждому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10"/>
                    </w:rPr>
                    <w:t>направлению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7"/>
                    </w:rPr>
                    <w:t>подготовки.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5503" w:val="left" w:leader="none"/>
                      <w:tab w:pos="9845" w:val="left" w:leader="none"/>
                    </w:tabs>
                    <w:spacing w:line="385" w:lineRule="auto" w:before="200"/>
                    <w:ind w:left="1716" w:right="686" w:firstLine="705"/>
                    <w:jc w:val="both"/>
                  </w:pPr>
                  <w:r>
                    <w:rPr>
                      <w:spacing w:val="3"/>
                    </w:rPr>
                    <w:t>6.6.</w:t>
                  </w:r>
                  <w:r>
                    <w:rPr/>
                    <w:t>   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9"/>
                    </w:rPr>
                    <w:t>Реализация</w:t>
                    <w:tab/>
                  </w:r>
                  <w:r>
                    <w:rPr>
                      <w:spacing w:val="7"/>
                      <w:w w:val="95"/>
                    </w:rPr>
                    <w:t>практикоориентированного</w:t>
                    <w:tab/>
                  </w:r>
                  <w:r>
                    <w:rPr>
                      <w:spacing w:val="6"/>
                      <w:w w:val="95"/>
                    </w:rPr>
                    <w:t>компонента</w:t>
                  </w:r>
                  <w:r>
                    <w:rPr>
                      <w:spacing w:val="51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образовательных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7"/>
                    </w:rPr>
                    <w:t>программ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7"/>
                    </w:rPr>
                    <w:t>высшего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7"/>
                    </w:rPr>
                    <w:t>образования.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6"/>
                    <w:ind w:left="1720" w:right="683" w:firstLine="705"/>
                    <w:jc w:val="both"/>
                  </w:pPr>
                  <w:r>
                    <w:rPr>
                      <w:spacing w:val="3"/>
                    </w:rPr>
                    <w:t>6.7.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9"/>
                    </w:rPr>
                    <w:t>Разработка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8"/>
                    </w:rPr>
                    <w:t>локальных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7"/>
                    </w:rPr>
                    <w:t>правовых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6"/>
                    </w:rPr>
                    <w:t>актов,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9"/>
                    </w:rPr>
                    <w:t>регламентирующих</w:t>
                  </w:r>
                  <w:r>
                    <w:rPr>
                      <w:spacing w:val="50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организацию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8"/>
                    </w:rPr>
                    <w:t>обеспечение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7"/>
                    </w:rPr>
                    <w:t>образовательного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7"/>
                    </w:rPr>
                    <w:t>процесса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4"/>
                    </w:rPr>
                    <w:t>на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6"/>
                    </w:rPr>
                    <w:t>Факультете.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3131" w:val="left" w:leader="none"/>
                    </w:tabs>
                    <w:spacing w:line="240" w:lineRule="auto" w:before="11"/>
                    <w:ind w:left="2426" w:right="0"/>
                    <w:jc w:val="left"/>
                  </w:pPr>
                  <w:r>
                    <w:rPr>
                      <w:spacing w:val="2"/>
                      <w:w w:val="95"/>
                    </w:rPr>
                    <w:t>6.8.</w:t>
                    <w:tab/>
                  </w:r>
                  <w:r>
                    <w:rPr>
                      <w:spacing w:val="8"/>
                    </w:rPr>
                    <w:t>Участие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7"/>
                    </w:rPr>
                    <w:t>работе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7"/>
                    </w:rPr>
                    <w:t>приемной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7"/>
                    </w:rPr>
                    <w:t>комиссии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10"/>
                    </w:rPr>
                    <w:t>ВЮИ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9"/>
                    </w:rPr>
                    <w:t>ФСИН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6"/>
                    </w:rPr>
                    <w:t>России.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90"/>
                    <w:ind w:left="1720" w:right="676" w:firstLine="710"/>
                    <w:jc w:val="both"/>
                  </w:pPr>
                  <w:r>
                    <w:rPr>
                      <w:spacing w:val="3"/>
                    </w:rPr>
                    <w:t>6.9.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9"/>
                    </w:rPr>
                    <w:t>Организация</w:t>
                  </w:r>
                  <w:r>
                    <w:rPr/>
                    <w:t> 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8"/>
                    </w:rPr>
                    <w:t>проведение</w:t>
                  </w:r>
                  <w:r>
                    <w:rPr/>
                    <w:t>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8"/>
                    </w:rPr>
                    <w:t>государственной</w:t>
                  </w:r>
                  <w:r>
                    <w:rPr/>
                    <w:t>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7"/>
                    </w:rPr>
                    <w:t>итоговой</w:t>
                  </w:r>
                  <w:r>
                    <w:rPr/>
                    <w:t> 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6"/>
                    </w:rPr>
                    <w:t>аттестации</w:t>
                  </w:r>
                  <w:r>
                    <w:rPr>
                      <w:spacing w:val="21"/>
                      <w:w w:val="99"/>
                    </w:rPr>
                    <w:t> </w:t>
                  </w:r>
                  <w:r>
                    <w:rPr>
                      <w:spacing w:val="2"/>
                    </w:rPr>
                    <w:t>по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9"/>
                    </w:rPr>
                    <w:t>направлениям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8"/>
                    </w:rPr>
                    <w:t>подготовки,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8"/>
                    </w:rPr>
                    <w:t>реализуемым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3"/>
                    </w:rPr>
                    <w:t>на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8"/>
                    </w:rPr>
                    <w:t>Факультете.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6"/>
                    <w:ind w:left="1716" w:right="671" w:firstLine="715"/>
                    <w:jc w:val="both"/>
                  </w:pPr>
                  <w:r>
                    <w:rPr>
                      <w:spacing w:val="4"/>
                    </w:rPr>
                    <w:t>6.10.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8"/>
                    </w:rPr>
                    <w:t>Учет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8"/>
                    </w:rPr>
                    <w:t>контингента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8"/>
                    </w:rPr>
                    <w:t>студентов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8"/>
                    </w:rPr>
                    <w:t>Факультета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1"/>
                    </w:rPr>
                    <w:t>их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7"/>
                    </w:rPr>
                    <w:t>учебной</w:t>
                  </w:r>
                  <w:r>
                    <w:rPr>
                      <w:spacing w:val="27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успеваемости.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1"/>
                    <w:ind w:left="1730" w:right="666" w:firstLine="710"/>
                    <w:jc w:val="both"/>
                  </w:pPr>
                  <w:r>
                    <w:rPr>
                      <w:spacing w:val="4"/>
                    </w:rPr>
                    <w:t>6.11.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9"/>
                    </w:rPr>
                    <w:t>Повышение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8"/>
                    </w:rPr>
                    <w:t>профессионального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8"/>
                    </w:rPr>
                    <w:t>морально-этического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7"/>
                    </w:rPr>
                    <w:t>уровня</w:t>
                  </w:r>
                  <w:r>
                    <w:rPr>
                      <w:spacing w:val="55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работников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8"/>
                    </w:rPr>
                    <w:t>Факультета.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1"/>
                    <w:ind w:left="1740" w:right="649" w:firstLine="705"/>
                    <w:jc w:val="both"/>
                  </w:pPr>
                  <w:r>
                    <w:rPr>
                      <w:spacing w:val="4"/>
                    </w:rPr>
                    <w:t>6.12.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9"/>
                    </w:rPr>
                    <w:t>Обеспечение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7"/>
                    </w:rPr>
                    <w:t>соответствии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62"/>
                    </w:rPr>
                    <w:t> </w:t>
                  </w:r>
                  <w:r>
                    <w:rPr>
                      <w:spacing w:val="8"/>
                    </w:rPr>
                    <w:t>законодательством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8"/>
                    </w:rPr>
                    <w:t>Российской</w:t>
                  </w:r>
                  <w:r>
                    <w:rPr>
                      <w:spacing w:val="35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Федерации</w:t>
                  </w:r>
                  <w:r>
                    <w:rPr/>
                    <w:t> 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9"/>
                    </w:rPr>
                    <w:t>эксплуатации,</w:t>
                  </w:r>
                  <w:r>
                    <w:rPr/>
                    <w:t> 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8"/>
                    </w:rPr>
                    <w:t>технического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8"/>
                    </w:rPr>
                    <w:t>обслуживания</w:t>
                  </w:r>
                  <w:r>
                    <w:rPr/>
                    <w:t> 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6"/>
                    </w:rPr>
                    <w:t>зданий,</w:t>
                  </w:r>
                  <w:r>
                    <w:rPr/>
                    <w:t> 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8"/>
                    </w:rPr>
                    <w:t>помещений</w:t>
                  </w:r>
                  <w:r>
                    <w:rPr>
                      <w:spacing w:val="29"/>
                      <w:w w:val="9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7"/>
                    </w:rPr>
                    <w:t>имущества,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8"/>
                    </w:rPr>
                    <w:t>закрепленного</w:t>
                  </w:r>
                  <w:r>
                    <w:rPr>
                      <w:spacing w:val="62"/>
                    </w:rPr>
                    <w:t> </w:t>
                  </w:r>
                  <w:r>
                    <w:rPr>
                      <w:spacing w:val="1"/>
                    </w:rPr>
                    <w:t>за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7"/>
                    </w:rPr>
                    <w:t>Факультетом,</w:t>
                  </w:r>
                  <w:r>
                    <w:rPr>
                      <w:spacing w:val="56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7"/>
                    </w:rPr>
                    <w:t>также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7"/>
                    </w:rPr>
                    <w:t>принятие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8"/>
                    </w:rPr>
                    <w:t>необходимых</w:t>
                  </w:r>
                  <w:r>
                    <w:rPr>
                      <w:spacing w:val="27"/>
                      <w:w w:val="99"/>
                    </w:rPr>
                    <w:t> </w:t>
                  </w:r>
                  <w:r>
                    <w:rPr>
                      <w:spacing w:val="4"/>
                    </w:rPr>
                    <w:t>мер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2"/>
                    </w:rPr>
                    <w:t>по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3"/>
                    </w:rPr>
                    <w:t>его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9"/>
                    </w:rPr>
                    <w:t>сохранению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8"/>
                    </w:rPr>
                    <w:t>рациональному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8"/>
                    </w:rPr>
                    <w:t>использованию.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21"/>
                    <w:ind w:left="1735" w:right="652" w:firstLine="720"/>
                    <w:jc w:val="both"/>
                  </w:pPr>
                  <w:r>
                    <w:rPr>
                      <w:spacing w:val="4"/>
                    </w:rPr>
                    <w:t>6.13.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9"/>
                    </w:rPr>
                    <w:t>Организация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9"/>
                    </w:rPr>
                    <w:t>профориентационной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7"/>
                    </w:rPr>
                    <w:t>просветительской</w:t>
                  </w:r>
                  <w:r>
                    <w:rPr>
                      <w:spacing w:val="34"/>
                      <w:w w:val="99"/>
                    </w:rPr>
                    <w:t> </w:t>
                  </w:r>
                  <w:r>
                    <w:rPr>
                      <w:spacing w:val="9"/>
                    </w:rPr>
                    <w:t>деятельности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6"/>
                    </w:rPr>
                    <w:t>для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9"/>
                    </w:rPr>
                    <w:t>привлечения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7"/>
                    </w:rPr>
                    <w:t>абитуриентов.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/>
                    <w:ind w:left="1749" w:right="640" w:firstLine="710"/>
                    <w:jc w:val="both"/>
                  </w:pPr>
                  <w:r>
                    <w:rPr>
                      <w:spacing w:val="4"/>
                    </w:rPr>
                    <w:t>6.14.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9"/>
                    </w:rPr>
                    <w:t>Взаимодействие</w:t>
                  </w:r>
                  <w:r>
                    <w:rPr>
                      <w:spacing w:val="64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8"/>
                    </w:rPr>
                    <w:t>работодателями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3"/>
                    </w:rPr>
                    <w:t>по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7"/>
                    </w:rPr>
                    <w:t>вопросам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7"/>
                    </w:rPr>
                    <w:t>организации</w:t>
                  </w:r>
                  <w:r>
                    <w:rPr>
                      <w:spacing w:val="24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практического обучения,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7"/>
                    </w:rPr>
                    <w:t>развития</w:t>
                  </w:r>
                  <w:r>
                    <w:rPr/>
                    <w:t> и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8"/>
                    </w:rPr>
                    <w:t>совершенствования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7"/>
                    </w:rPr>
                    <w:t>образовательного</w:t>
                  </w:r>
                  <w:r>
                    <w:rPr>
                      <w:spacing w:val="53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процесса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3"/>
                    </w:rPr>
                    <w:t>на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8"/>
                    </w:rPr>
                    <w:t>Факультете.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/>
                    <w:ind w:left="1754" w:right="630" w:firstLine="715"/>
                    <w:jc w:val="both"/>
                  </w:pPr>
                  <w:r>
                    <w:rPr>
                      <w:spacing w:val="4"/>
                    </w:rPr>
                    <w:t>6.15.</w:t>
                  </w:r>
                  <w:r>
                    <w:rPr/>
                    <w:t> 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9"/>
                    </w:rPr>
                    <w:t>Деятельность</w:t>
                  </w:r>
                  <w:r>
                    <w:rPr/>
                    <w:t> 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3"/>
                    </w:rPr>
                    <w:t>по</w:t>
                  </w:r>
                  <w:r>
                    <w:rPr/>
                    <w:t>  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9"/>
                    </w:rPr>
                    <w:t>привлечению</w:t>
                  </w:r>
                  <w:r>
                    <w:rPr/>
                    <w:t>  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9"/>
                    </w:rPr>
                    <w:t>квалифицированных</w:t>
                  </w:r>
                  <w:r>
                    <w:rPr/>
                    <w:t>   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6"/>
                    </w:rPr>
                    <w:t>кадров</w:t>
                  </w:r>
                  <w:r>
                    <w:rPr>
                      <w:spacing w:val="28"/>
                      <w:w w:val="99"/>
                    </w:rPr>
                    <w:t> </w:t>
                  </w:r>
                  <w:r>
                    <w:rPr>
                      <w:spacing w:val="4"/>
                    </w:rPr>
                    <w:t>для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8"/>
                    </w:rPr>
                    <w:t>замещения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9"/>
                    </w:rPr>
                    <w:t>должностей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8"/>
                    </w:rPr>
                    <w:t>педагогических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8"/>
                    </w:rPr>
                    <w:t>работников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7"/>
                    </w:rPr>
                    <w:t>Факультета.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2469" w:right="0"/>
                    <w:jc w:val="left"/>
                  </w:pPr>
                  <w:r>
                    <w:rPr>
                      <w:spacing w:val="4"/>
                    </w:rPr>
                    <w:t>6.16.</w:t>
                  </w:r>
                  <w:r>
                    <w:rPr/>
                    <w:t> 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9"/>
                    </w:rPr>
                    <w:t>Поддержка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8"/>
                    </w:rPr>
                    <w:t>деятельности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7"/>
                    </w:rPr>
                    <w:t>студенческого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6"/>
                    </w:rPr>
                    <w:t>совета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6"/>
                    </w:rPr>
                    <w:t>Факультета.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81"/>
                    <w:ind w:left="1768" w:right="626" w:firstLine="705"/>
                    <w:jc w:val="both"/>
                  </w:pPr>
                  <w:r>
                    <w:rPr>
                      <w:spacing w:val="4"/>
                    </w:rPr>
                    <w:t>6.17.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10"/>
                    </w:rPr>
                    <w:t>Координация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7"/>
                    </w:rPr>
                    <w:t>работы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7"/>
                    </w:rPr>
                    <w:t>Факультета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8"/>
                    </w:rPr>
                    <w:t>планами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6"/>
                    </w:rPr>
                    <w:t>работ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8"/>
                    </w:rPr>
                    <w:t>других</w:t>
                  </w:r>
                  <w:r>
                    <w:rPr>
                      <w:spacing w:val="26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структурных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9"/>
                    </w:rPr>
                    <w:t>подразделений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9"/>
                    </w:rPr>
                    <w:t>ВЮИ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8"/>
                    </w:rPr>
                    <w:t>ФСИН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7"/>
                    </w:rPr>
                    <w:t>России.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6"/>
                    <w:ind w:left="1768" w:right="618" w:firstLine="710"/>
                    <w:jc w:val="both"/>
                  </w:pPr>
                  <w:r>
                    <w:rPr>
                      <w:spacing w:val="4"/>
                    </w:rPr>
                    <w:t>6.18.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9"/>
                    </w:rPr>
                    <w:t>Сотрудничество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8"/>
                    </w:rPr>
                    <w:t>образовательными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8"/>
                    </w:rPr>
                    <w:t>организациями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6"/>
                    </w:rPr>
                    <w:t>высшего</w:t>
                  </w:r>
                  <w:r>
                    <w:rPr>
                      <w:spacing w:val="41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образования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7"/>
                    </w:rPr>
                    <w:t>области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7"/>
                    </w:rPr>
                    <w:t>научной,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9"/>
                    </w:rPr>
                    <w:t>учебно-воспитательной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7"/>
                    </w:rPr>
                    <w:t>спортивной</w:t>
                  </w:r>
                  <w:r>
                    <w:rPr>
                      <w:spacing w:val="42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деятельности.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2488" w:right="0"/>
                    <w:jc w:val="left"/>
                  </w:pPr>
                  <w:r>
                    <w:rPr>
                      <w:spacing w:val="4"/>
                    </w:rPr>
                    <w:t>6.19.</w:t>
                  </w:r>
                  <w:r>
                    <w:rPr/>
                    <w:t> 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7"/>
                    </w:rPr>
                    <w:t>Учет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8"/>
                    </w:rPr>
                    <w:t>сохранность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8"/>
                    </w:rPr>
                    <w:t>служебных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9"/>
                    </w:rPr>
                    <w:t>документов,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6"/>
                    </w:rPr>
                    <w:t>том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7"/>
                    </w:rPr>
                    <w:t>числе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7"/>
                    </w:rPr>
                    <w:t>архивных.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595.450012pt;height:841.700012pt;mso-position-horizontal-relative:page;mso-position-vertical-relative:page;z-index:-7792" type="#_x0000_t75" stroked="false">
            <v:imagedata r:id="rId9" o:title="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58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595.450pt;height:841.7pt;mso-position-horizontal-relative:page;mso-position-vertical-relative:page;z-index:-776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993" w:right="0" w:firstLine="0"/>
                    <w:jc w:val="center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sz w:val="21"/>
                    </w:rPr>
                    <w:t>4</w:t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</w:p>
                <w:p>
                  <w:pPr>
                    <w:pStyle w:val="BodyText"/>
                    <w:spacing w:line="385" w:lineRule="auto" w:before="0"/>
                    <w:ind w:left="1700" w:right="702" w:firstLine="705"/>
                    <w:jc w:val="both"/>
                  </w:pPr>
                  <w:r>
                    <w:rPr>
                      <w:spacing w:val="4"/>
                    </w:rPr>
                    <w:t>6.20.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9"/>
                    </w:rPr>
                    <w:t>Обеспечение</w:t>
                  </w:r>
                  <w:r>
                    <w:rPr/>
                    <w:t>  </w:t>
                  </w:r>
                  <w:r>
                    <w:rPr>
                      <w:spacing w:val="8"/>
                    </w:rPr>
                    <w:t>правопорядка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8"/>
                    </w:rPr>
                    <w:t>законности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во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9"/>
                    </w:rPr>
                    <w:t>ВЮИ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8"/>
                    </w:rPr>
                    <w:t>ФСИН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7"/>
                    </w:rPr>
                    <w:t>России</w:t>
                  </w:r>
                  <w:r>
                    <w:rPr>
                      <w:spacing w:val="30"/>
                      <w:w w:val="99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6"/>
                    </w:rPr>
                    <w:t>части,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9"/>
                    </w:rPr>
                    <w:t>касающейся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8"/>
                    </w:rPr>
                    <w:t>деятельности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7"/>
                    </w:rPr>
                    <w:t>Факультета.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1"/>
                    <w:ind w:left="1700" w:right="697" w:firstLine="705"/>
                    <w:jc w:val="both"/>
                  </w:pPr>
                  <w:r>
                    <w:rPr>
                      <w:spacing w:val="4"/>
                    </w:rPr>
                    <w:t>6.21.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9"/>
                    </w:rPr>
                    <w:t>Проведение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8"/>
                    </w:rPr>
                    <w:t>мероприятий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7"/>
                    </w:rPr>
                    <w:t>принятие </w:t>
                  </w:r>
                  <w:r>
                    <w:rPr>
                      <w:spacing w:val="6"/>
                    </w:rPr>
                    <w:t>мер</w:t>
                  </w:r>
                  <w:r>
                    <w:rPr/>
                    <w:t>  </w:t>
                  </w:r>
                  <w:r>
                    <w:rPr>
                      <w:spacing w:val="2"/>
                    </w:rPr>
                    <w:t>по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7"/>
                    </w:rPr>
                    <w:t>обеспечению</w:t>
                  </w:r>
                  <w:r>
                    <w:rPr>
                      <w:spacing w:val="54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безопасности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8"/>
                    </w:rPr>
                    <w:t>жизни</w:t>
                  </w:r>
                  <w:r>
                    <w:rPr>
                      <w:spacing w:val="57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7"/>
                    </w:rPr>
                    <w:t>здоровья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8"/>
                    </w:rPr>
                    <w:t>обучающихся</w:t>
                  </w:r>
                  <w:r>
                    <w:rPr>
                      <w:spacing w:val="60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9"/>
                    </w:rPr>
                    <w:t>работников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6"/>
                    </w:rPr>
                    <w:t>при </w:t>
                  </w:r>
                  <w:r>
                    <w:rPr>
                      <w:spacing w:val="8"/>
                    </w:rPr>
                    <w:t>нахождении</w:t>
                  </w:r>
                  <w:r>
                    <w:rPr>
                      <w:spacing w:val="25"/>
                      <w:w w:val="99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9"/>
                    </w:rPr>
                    <w:t>закрепленных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3"/>
                    </w:rPr>
                    <w:t>за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8"/>
                    </w:rPr>
                    <w:t>Факультетом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8"/>
                    </w:rPr>
                    <w:t>помещениях.</w:t>
                  </w:r>
                  <w:r>
                    <w:rPr/>
                  </w:r>
                </w:p>
                <w:p>
                  <w:pPr>
                    <w:pStyle w:val="BodyText"/>
                    <w:spacing w:line="381" w:lineRule="auto" w:before="31"/>
                    <w:ind w:left="1704" w:right="692" w:firstLine="710"/>
                    <w:jc w:val="both"/>
                  </w:pPr>
                  <w:r>
                    <w:rPr>
                      <w:spacing w:val="4"/>
                    </w:rPr>
                    <w:t>6.22.</w:t>
                  </w:r>
                  <w:r>
                    <w:rPr/>
                    <w:t> 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9"/>
                    </w:rPr>
                    <w:t>Проведение</w:t>
                  </w:r>
                  <w:r>
                    <w:rPr/>
                    <w:t>   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8"/>
                    </w:rPr>
                    <w:t>мероприятий</w:t>
                  </w:r>
                  <w:r>
                    <w:rPr/>
                    <w:t>   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3"/>
                    </w:rPr>
                    <w:t>по</w:t>
                  </w:r>
                  <w:r>
                    <w:rPr/>
                    <w:t>  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9"/>
                    </w:rPr>
                    <w:t>противодействию</w:t>
                  </w:r>
                  <w:r>
                    <w:rPr/>
                    <w:t>    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7"/>
                    </w:rPr>
                    <w:t>коррупции</w:t>
                  </w:r>
                  <w:r>
                    <w:rPr>
                      <w:spacing w:val="28"/>
                      <w:w w:val="99"/>
                    </w:rPr>
                    <w:t> </w:t>
                  </w:r>
                  <w:r>
                    <w:rPr>
                      <w:spacing w:val="2"/>
                    </w:rPr>
                    <w:t>во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9"/>
                    </w:rPr>
                    <w:t>ВЮИ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11"/>
                    </w:rPr>
                    <w:t>ФСИН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8"/>
                    </w:rPr>
                    <w:t>России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6"/>
                    </w:rPr>
                    <w:t>части,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8"/>
                    </w:rPr>
                    <w:t>касающейся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9"/>
                    </w:rPr>
                    <w:t>деятельности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6"/>
                    </w:rPr>
                    <w:t>Факультета.</w:t>
                  </w:r>
                  <w:r>
                    <w:rPr/>
                  </w:r>
                </w:p>
                <w:p>
                  <w:pPr>
                    <w:pStyle w:val="BodyText"/>
                    <w:spacing w:line="381" w:lineRule="auto" w:before="21"/>
                    <w:ind w:left="1709" w:right="687" w:firstLine="710"/>
                    <w:jc w:val="both"/>
                  </w:pPr>
                  <w:r>
                    <w:rPr>
                      <w:spacing w:val="4"/>
                    </w:rPr>
                    <w:t>6.23.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9"/>
                    </w:rPr>
                    <w:t>Иные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7"/>
                    </w:rPr>
                    <w:t>функции,</w:t>
                  </w:r>
                  <w:r>
                    <w:rPr>
                      <w:spacing w:val="64"/>
                    </w:rPr>
                    <w:t> </w:t>
                  </w:r>
                  <w:r>
                    <w:rPr>
                      <w:spacing w:val="8"/>
                    </w:rPr>
                    <w:t>предусмотренные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8"/>
                    </w:rPr>
                    <w:t>законодательством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8"/>
                    </w:rPr>
                    <w:t>Российской</w:t>
                  </w:r>
                  <w:r>
                    <w:rPr>
                      <w:spacing w:val="57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Федерации,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8"/>
                    </w:rPr>
                    <w:t>Уставом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10"/>
                    </w:rPr>
                    <w:t>ВЮИ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9"/>
                    </w:rPr>
                    <w:t>ФСИН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8"/>
                    </w:rPr>
                    <w:t>России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8"/>
                    </w:rPr>
                    <w:t>иными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9"/>
                    </w:rPr>
                    <w:t>локальными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8"/>
                    </w:rPr>
                    <w:t>правовыми</w:t>
                  </w:r>
                  <w:r>
                    <w:rPr>
                      <w:spacing w:val="50"/>
                      <w:w w:val="99"/>
                    </w:rPr>
                    <w:t> </w:t>
                  </w:r>
                  <w:r>
                    <w:rPr>
                      <w:spacing w:val="5"/>
                    </w:rPr>
                    <w:t>актами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10"/>
                    </w:rPr>
                    <w:t>ВЮИ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11"/>
                    </w:rPr>
                    <w:t>ФСИН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7"/>
                    </w:rPr>
                    <w:t>России.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before="216"/>
                    <w:ind w:left="1023" w:right="0" w:firstLine="0"/>
                    <w:jc w:val="center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spacing w:val="2"/>
                      <w:sz w:val="26"/>
                    </w:rPr>
                    <w:t>Ш.</w:t>
                  </w:r>
                  <w:r>
                    <w:rPr>
                      <w:rFonts w:ascii="Times New Roman" w:hAnsi="Times New Roman"/>
                      <w:b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0"/>
                      <w:sz w:val="26"/>
                    </w:rPr>
                    <w:t>Компетенция,</w:t>
                  </w:r>
                  <w:r>
                    <w:rPr>
                      <w:rFonts w:ascii="Times New Roman" w:hAnsi="Times New Roman"/>
                      <w:b/>
                      <w:spacing w:val="3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6"/>
                      <w:sz w:val="26"/>
                    </w:rPr>
                    <w:t>объем</w:t>
                  </w:r>
                  <w:r>
                    <w:rPr>
                      <w:rFonts w:ascii="Times New Roman" w:hAnsi="Times New Roman"/>
                      <w:b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5"/>
                      <w:sz w:val="26"/>
                    </w:rPr>
                    <w:t>прав</w:t>
                  </w:r>
                  <w:r>
                    <w:rPr>
                      <w:rFonts w:ascii="Times New Roman" w:hAnsi="Times New Roman"/>
                      <w:b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6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6"/>
                    </w:rPr>
                    <w:t> обязанностей</w:t>
                  </w:r>
                  <w:r>
                    <w:rPr>
                      <w:rFonts w:ascii="Times New Roman" w:hAnsi="Times New Roman"/>
                      <w:b/>
                      <w:spacing w:val="5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6"/>
                    </w:rPr>
                    <w:t>Факультета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tabs>
                      <w:tab w:pos="3163" w:val="left" w:leader="none"/>
                      <w:tab w:pos="4277" w:val="left" w:leader="none"/>
                      <w:tab w:pos="6139" w:val="left" w:leader="none"/>
                      <w:tab w:pos="8621" w:val="left" w:leader="none"/>
                      <w:tab w:pos="10228" w:val="left" w:leader="none"/>
                    </w:tabs>
                    <w:spacing w:line="385" w:lineRule="auto" w:before="189"/>
                    <w:ind w:left="2242" w:right="675" w:firstLine="187"/>
                    <w:jc w:val="left"/>
                  </w:pPr>
                  <w:r>
                    <w:rPr>
                      <w:w w:val="95"/>
                    </w:rPr>
                    <w:t>7.</w:t>
                    <w:tab/>
                  </w:r>
                  <w:r>
                    <w:rPr>
                      <w:spacing w:val="8"/>
                    </w:rPr>
                    <w:t>Факультет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7"/>
                    </w:rPr>
                    <w:t>пределах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6"/>
                    </w:rPr>
                    <w:t>своей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8"/>
                    </w:rPr>
                    <w:t>компетенции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8"/>
                    </w:rPr>
                    <w:t>имеет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6"/>
                    </w:rPr>
                    <w:t>право:</w:t>
                  </w:r>
                  <w:r>
                    <w:rPr>
                      <w:spacing w:val="28"/>
                      <w:w w:val="99"/>
                    </w:rPr>
                    <w:t> </w:t>
                  </w:r>
                  <w:r>
                    <w:rPr>
                      <w:spacing w:val="7"/>
                      <w:w w:val="95"/>
                    </w:rPr>
                    <w:t>обеспечивать</w:t>
                    <w:tab/>
                  </w:r>
                  <w:r>
                    <w:rPr>
                      <w:spacing w:val="8"/>
                      <w:w w:val="95"/>
                    </w:rPr>
                    <w:t>реализацию</w:t>
                    <w:tab/>
                  </w:r>
                  <w:r>
                    <w:rPr>
                      <w:spacing w:val="7"/>
                      <w:w w:val="95"/>
                    </w:rPr>
                    <w:t>образовательных</w:t>
                    <w:tab/>
                  </w:r>
                  <w:r>
                    <w:rPr>
                      <w:spacing w:val="6"/>
                      <w:w w:val="95"/>
                    </w:rPr>
                    <w:t>программ</w:t>
                    <w:tab/>
                  </w:r>
                  <w:r>
                    <w:rPr>
                      <w:spacing w:val="5"/>
                      <w:w w:val="95"/>
                    </w:rPr>
                    <w:t>высшего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1728" w:right="0"/>
                    <w:jc w:val="both"/>
                  </w:pPr>
                  <w:r>
                    <w:rPr/>
                    <w:t>и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9"/>
                    </w:rPr>
                    <w:t>дополнительного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7"/>
                    </w:rPr>
                    <w:t>образования;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3922" w:val="left" w:leader="none"/>
                      <w:tab w:pos="4959" w:val="left" w:leader="none"/>
                      <w:tab w:pos="5650" w:val="left" w:leader="none"/>
                      <w:tab w:pos="7507" w:val="left" w:leader="none"/>
                      <w:tab w:pos="9777" w:val="left" w:leader="none"/>
                    </w:tabs>
                    <w:spacing w:line="385" w:lineRule="auto" w:before="190"/>
                    <w:ind w:left="1733" w:right="663" w:firstLine="484"/>
                    <w:jc w:val="left"/>
                  </w:pPr>
                  <w:r>
                    <w:rPr>
                      <w:spacing w:val="7"/>
                      <w:w w:val="95"/>
                    </w:rPr>
                    <w:t>принимать</w:t>
                    <w:tab/>
                    <w:t>меры</w:t>
                    <w:tab/>
                  </w:r>
                  <w:r>
                    <w:rPr>
                      <w:spacing w:val="1"/>
                      <w:w w:val="95"/>
                    </w:rPr>
                    <w:t>по</w:t>
                    <w:tab/>
                  </w:r>
                  <w:r>
                    <w:rPr>
                      <w:spacing w:val="7"/>
                      <w:w w:val="95"/>
                    </w:rPr>
                    <w:t>повышению</w:t>
                    <w:tab/>
                  </w:r>
                  <w:r>
                    <w:rPr>
                      <w:spacing w:val="8"/>
                      <w:w w:val="95"/>
                    </w:rPr>
                    <w:t>эффективности</w:t>
                    <w:tab/>
                  </w:r>
                  <w:r>
                    <w:rPr>
                      <w:spacing w:val="6"/>
                      <w:w w:val="95"/>
                    </w:rPr>
                    <w:t>организации</w:t>
                  </w:r>
                  <w:r>
                    <w:rPr>
                      <w:spacing w:val="46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образовательного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8"/>
                    </w:rPr>
                    <w:t>процесса;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/>
                    <w:ind w:left="1738" w:right="658" w:firstLine="595"/>
                    <w:jc w:val="both"/>
                  </w:pPr>
                  <w:r>
                    <w:rPr>
                      <w:spacing w:val="7"/>
                    </w:rPr>
                    <w:t>вносить</w:t>
                  </w:r>
                  <w:r>
                    <w:rPr/>
                    <w:t>     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9"/>
                    </w:rPr>
                    <w:t>предложения</w:t>
                  </w:r>
                  <w:r>
                    <w:rPr/>
                    <w:t>     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8"/>
                    </w:rPr>
                    <w:t>руководству</w:t>
                  </w:r>
                  <w:r>
                    <w:rPr/>
                    <w:t>     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11"/>
                    </w:rPr>
                    <w:t>ВЮИ</w:t>
                  </w:r>
                  <w:r>
                    <w:rPr/>
                    <w:t>      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8"/>
                    </w:rPr>
                    <w:t>ФСИН</w:t>
                  </w:r>
                  <w:r>
                    <w:rPr/>
                    <w:t>      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8"/>
                    </w:rPr>
                    <w:t>России</w:t>
                  </w:r>
                  <w:r>
                    <w:rPr>
                      <w:spacing w:val="24"/>
                      <w:w w:val="99"/>
                    </w:rPr>
                    <w:t> </w:t>
                  </w:r>
                  <w:r>
                    <w:rPr>
                      <w:spacing w:val="2"/>
                    </w:rPr>
                    <w:t>по</w:t>
                  </w:r>
                  <w:r>
                    <w:rPr>
                      <w:spacing w:val="9"/>
                    </w:rPr>
                    <w:t> совершенствованию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7"/>
                    </w:rPr>
                    <w:t>образовательного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8"/>
                    </w:rPr>
                    <w:t>процесса;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1"/>
                    <w:ind w:left="1738" w:right="641" w:firstLine="4"/>
                    <w:jc w:val="both"/>
                  </w:pPr>
                  <w:r>
                    <w:rPr/>
                    <w:t>-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8"/>
                    </w:rPr>
                    <w:t>участвовать</w:t>
                  </w:r>
                  <w:r>
                    <w:rPr/>
                    <w:t>  в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8"/>
                    </w:rPr>
                    <w:t>подготовке</w:t>
                  </w:r>
                  <w:r>
                    <w:rPr>
                      <w:spacing w:val="60"/>
                    </w:rPr>
                    <w:t> </w:t>
                  </w:r>
                  <w:r>
                    <w:rPr>
                      <w:spacing w:val="8"/>
                    </w:rPr>
                    <w:t>необходимых</w:t>
                  </w:r>
                  <w:r>
                    <w:rPr>
                      <w:spacing w:val="61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8"/>
                    </w:rPr>
                    <w:t>образовательном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6"/>
                    </w:rPr>
                    <w:t>процессе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документов</w:t>
                  </w:r>
                  <w:r>
                    <w:rPr/>
                    <w:t> 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6"/>
                    </w:rPr>
                    <w:t>части,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9"/>
                    </w:rPr>
                    <w:t>касающейся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7"/>
                    </w:rPr>
                    <w:t>Факультета;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/>
                    <w:ind w:left="1748" w:right="638"/>
                    <w:jc w:val="both"/>
                  </w:pPr>
                  <w:r>
                    <w:rPr/>
                    <w:t>-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8"/>
                    </w:rPr>
                    <w:t>осуществлять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7"/>
                    </w:rPr>
                    <w:t>иные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6"/>
                    </w:rPr>
                    <w:t>права,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9"/>
                    </w:rPr>
                    <w:t>предусмотренные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9"/>
                    </w:rPr>
                    <w:t>нормативными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8"/>
                    </w:rPr>
                    <w:t>правовыми</w:t>
                  </w:r>
                  <w:r>
                    <w:rPr>
                      <w:spacing w:val="32"/>
                      <w:w w:val="99"/>
                    </w:rPr>
                    <w:t> </w:t>
                  </w:r>
                  <w:r>
                    <w:rPr>
                      <w:spacing w:val="5"/>
                    </w:rPr>
                    <w:t>актами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10"/>
                    </w:rPr>
                    <w:t>Министерства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7"/>
                    </w:rPr>
                    <w:t>образования</w:t>
                  </w:r>
                  <w:r>
                    <w:rPr>
                      <w:spacing w:val="6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6"/>
                    </w:rPr>
                    <w:t>науки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9"/>
                    </w:rPr>
                    <w:t>Российской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6"/>
                    </w:rPr>
                    <w:t>Федерации,</w:t>
                  </w:r>
                  <w:r>
                    <w:rPr>
                      <w:spacing w:val="28"/>
                      <w:w w:val="99"/>
                    </w:rPr>
                    <w:t> </w:t>
                  </w:r>
                  <w:r>
                    <w:rPr>
                      <w:spacing w:val="9"/>
                    </w:rPr>
                    <w:t>Министерства</w:t>
                  </w:r>
                  <w:r>
                    <w:rPr/>
                    <w:t> 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8"/>
                    </w:rPr>
                    <w:t>юстиции</w:t>
                  </w:r>
                  <w:r>
                    <w:rPr/>
                    <w:t>  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8"/>
                    </w:rPr>
                    <w:t>Российской</w:t>
                  </w:r>
                  <w:r>
                    <w:rPr/>
                    <w:t>  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8"/>
                    </w:rPr>
                    <w:t>Федерации,</w:t>
                  </w:r>
                  <w:r>
                    <w:rPr/>
                    <w:t>  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8"/>
                    </w:rPr>
                    <w:t>правовыми</w:t>
                  </w:r>
                  <w:r>
                    <w:rPr/>
                    <w:t>  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6"/>
                    </w:rPr>
                    <w:t>актами</w:t>
                  </w:r>
                  <w:r>
                    <w:rPr>
                      <w:spacing w:val="24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ФСИН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8"/>
                    </w:rPr>
                    <w:t>России,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8"/>
                    </w:rPr>
                    <w:t>Уставом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11"/>
                    </w:rPr>
                    <w:t>ВЮИ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8"/>
                    </w:rPr>
                    <w:t>ФСИН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5"/>
                    </w:rPr>
                    <w:t>России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8"/>
                    </w:rPr>
                    <w:t>иными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9"/>
                    </w:rPr>
                    <w:t>локальными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8"/>
                    </w:rPr>
                    <w:t>правовыми</w:t>
                  </w:r>
                  <w:r>
                    <w:rPr>
                      <w:spacing w:val="60"/>
                      <w:w w:val="99"/>
                    </w:rPr>
                    <w:t> </w:t>
                  </w:r>
                  <w:r>
                    <w:rPr>
                      <w:spacing w:val="5"/>
                    </w:rPr>
                    <w:t>актами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9"/>
                    </w:rPr>
                    <w:t>ВЮИ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10"/>
                    </w:rPr>
                    <w:t>ФСИН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8"/>
                    </w:rPr>
                    <w:t>России.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1"/>
                    <w:ind w:left="2472" w:right="0"/>
                    <w:jc w:val="left"/>
                  </w:pPr>
                  <w:r>
                    <w:rPr>
                      <w:spacing w:val="-1"/>
                    </w:rPr>
                    <w:t>8.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8"/>
                    </w:rPr>
                    <w:t>Факультет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7"/>
                    </w:rPr>
                    <w:t>пределах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6"/>
                    </w:rPr>
                    <w:t>своей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8"/>
                    </w:rPr>
                    <w:t>компетенции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7"/>
                    </w:rPr>
                    <w:t>обязан: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81"/>
                    <w:ind w:left="1767" w:right="631" w:firstLine="542"/>
                    <w:jc w:val="both"/>
                  </w:pPr>
                  <w:r>
                    <w:rPr>
                      <w:spacing w:val="8"/>
                    </w:rPr>
                    <w:t>осуществлять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7"/>
                    </w:rPr>
                    <w:t>работу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2"/>
                    </w:rPr>
                    <w:t>по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9"/>
                    </w:rPr>
                    <w:t>учебно-методическому</w:t>
                  </w:r>
                  <w:r>
                    <w:rPr>
                      <w:spacing w:val="64"/>
                    </w:rPr>
                    <w:t> </w:t>
                  </w:r>
                  <w:r>
                    <w:rPr>
                      <w:spacing w:val="8"/>
                    </w:rPr>
                    <w:t>обеспечению</w:t>
                  </w:r>
                  <w:r>
                    <w:rPr>
                      <w:spacing w:val="36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образовательного</w:t>
                  </w:r>
                  <w:r>
                    <w:rPr/>
                    <w:t> 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7"/>
                    </w:rPr>
                    <w:t>процесса,</w:t>
                  </w:r>
                  <w:r>
                    <w:rPr/>
                    <w:t> 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8"/>
                    </w:rPr>
                    <w:t>внедрению</w:t>
                  </w:r>
                  <w:r>
                    <w:rPr/>
                    <w:t> 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8"/>
                    </w:rPr>
                    <w:t>новых</w:t>
                  </w:r>
                  <w:r>
                    <w:rPr/>
                    <w:t> 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8"/>
                    </w:rPr>
                    <w:t>образовательных</w:t>
                  </w:r>
                  <w:r>
                    <w:rPr/>
                    <w:t> 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7"/>
                    </w:rPr>
                    <w:t>технологий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595.450012pt;height:841.700012pt;mso-position-horizontal-relative:page;mso-position-vertical-relative:page;z-index:-7744" type="#_x0000_t75" stroked="false">
            <v:imagedata r:id="rId10" o:title="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58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595.450pt;height:841.7pt;mso-position-horizontal-relative:page;mso-position-vertical-relative:page;z-index:-772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905" w:right="0" w:firstLine="0"/>
                    <w:jc w:val="center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sz w:val="21"/>
                    </w:rPr>
                    <w:t>5</w:t>
                  </w:r>
                </w:p>
                <w:p>
                  <w:pPr>
                    <w:pStyle w:val="BodyText"/>
                    <w:spacing w:line="240" w:lineRule="auto" w:before="177"/>
                    <w:ind w:right="0"/>
                    <w:jc w:val="both"/>
                  </w:pPr>
                  <w:r>
                    <w:rPr/>
                    <w:t>и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6"/>
                    </w:rPr>
                    <w:t>средств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8"/>
                    </w:rPr>
                    <w:t>обучения;</w:t>
                  </w:r>
                  <w:r>
                    <w:rPr/>
                  </w:r>
                </w:p>
                <w:p>
                  <w:pPr>
                    <w:pStyle w:val="BodyText"/>
                    <w:spacing w:line="381" w:lineRule="auto" w:before="176"/>
                    <w:ind w:right="745"/>
                    <w:jc w:val="both"/>
                  </w:pPr>
                  <w:r>
                    <w:rPr/>
                    <w:t>-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8"/>
                    </w:rPr>
                    <w:t>принимать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8"/>
                    </w:rPr>
                    <w:t>участие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8"/>
                    </w:rPr>
                    <w:t>подготовке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8"/>
                    </w:rPr>
                    <w:t>документов,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10"/>
                    </w:rPr>
                    <w:t>необходимых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6"/>
                    </w:rPr>
                    <w:t>для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7"/>
                    </w:rPr>
                    <w:t>прохождения</w:t>
                  </w:r>
                  <w:r>
                    <w:rPr>
                      <w:spacing w:val="36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процедуры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9"/>
                    </w:rPr>
                    <w:t>лицензирования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8"/>
                    </w:rPr>
                    <w:t>государственной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8"/>
                    </w:rPr>
                    <w:t>аккредитации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7"/>
                    </w:rPr>
                    <w:t>образовательных</w:t>
                  </w:r>
                  <w:r>
                    <w:rPr>
                      <w:spacing w:val="41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программ;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40"/>
                    <w:ind w:right="740"/>
                    <w:jc w:val="both"/>
                  </w:pPr>
                  <w:r>
                    <w:rPr/>
                    <w:t>-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5"/>
                    </w:rPr>
                    <w:t>вести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9"/>
                    </w:rPr>
                    <w:t>делопроизводство</w:t>
                  </w:r>
                  <w:r>
                    <w:rPr>
                      <w:spacing w:val="62"/>
                    </w:rPr>
                    <w:t> </w:t>
                  </w:r>
                  <w:r>
                    <w:rPr>
                      <w:spacing w:val="7"/>
                    </w:rPr>
                    <w:t>Факультета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8"/>
                    </w:rPr>
                    <w:t>соответствии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7"/>
                    </w:rPr>
                    <w:t>номенклатурой</w:t>
                  </w:r>
                  <w:r>
                    <w:rPr>
                      <w:spacing w:val="38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несекретных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6"/>
                    </w:rPr>
                    <w:t>дел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10"/>
                    </w:rPr>
                    <w:t>ВЮИ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10"/>
                    </w:rPr>
                    <w:t>ФСИН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7"/>
                    </w:rPr>
                    <w:t>России;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21"/>
                    <w:ind w:left="1651" w:right="731" w:hanging="5"/>
                    <w:jc w:val="both"/>
                  </w:pPr>
                  <w:r>
                    <w:rPr/>
                    <w:t>-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8"/>
                    </w:rPr>
                    <w:t>обеспечивать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8"/>
                    </w:rPr>
                    <w:t>взаимодействие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со</w:t>
                  </w:r>
                  <w:r>
                    <w:rPr>
                      <w:spacing w:val="64"/>
                    </w:rPr>
                    <w:t> </w:t>
                  </w:r>
                  <w:r>
                    <w:rPr>
                      <w:spacing w:val="8"/>
                    </w:rPr>
                    <w:t>структурными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8"/>
                    </w:rPr>
                    <w:t>подразделениями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10"/>
                    </w:rPr>
                    <w:t>ВЮИ</w:t>
                  </w:r>
                  <w:r>
                    <w:rPr>
                      <w:spacing w:val="39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ФСИН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9"/>
                    </w:rPr>
                    <w:t>России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6"/>
                    </w:rPr>
                    <w:t>при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8"/>
                    </w:rPr>
                    <w:t>организации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7"/>
                    </w:rPr>
                    <w:t>образовательного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7"/>
                    </w:rPr>
                    <w:t>процесса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2"/>
                    </w:rPr>
                    <w:t>на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6"/>
                    </w:rPr>
                    <w:t>Факультете;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/>
                    <w:ind w:left="1656" w:right="730" w:hanging="5"/>
                    <w:jc w:val="both"/>
                  </w:pPr>
                  <w:r>
                    <w:rPr/>
                    <w:t>- 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8"/>
                    </w:rPr>
                    <w:t>исполнять</w:t>
                  </w:r>
                  <w:r>
                    <w:rPr/>
                    <w:t> 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6"/>
                    </w:rPr>
                    <w:t>иные</w:t>
                  </w:r>
                  <w:r>
                    <w:rPr/>
                    <w:t> 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7"/>
                    </w:rPr>
                    <w:t>обязанности,</w:t>
                  </w:r>
                  <w:r>
                    <w:rPr/>
                    <w:t> 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8"/>
                    </w:rPr>
                    <w:t>предусмотренные</w:t>
                  </w:r>
                  <w:r>
                    <w:rPr/>
                    <w:t> 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8"/>
                    </w:rPr>
                    <w:t>правовыми</w:t>
                  </w:r>
                  <w:r>
                    <w:rPr/>
                    <w:t>  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5"/>
                    </w:rPr>
                    <w:t>актами</w:t>
                  </w:r>
                  <w:r>
                    <w:rPr>
                      <w:spacing w:val="35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ФСИН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8"/>
                    </w:rPr>
                    <w:t>России,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8"/>
                    </w:rPr>
                    <w:t>Уставом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10"/>
                    </w:rPr>
                    <w:t>ВЮИ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8"/>
                    </w:rPr>
                    <w:t>ФСИН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7"/>
                    </w:rPr>
                    <w:t>России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8"/>
                    </w:rPr>
                    <w:t>иными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9"/>
                    </w:rPr>
                    <w:t>локальными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8"/>
                    </w:rPr>
                    <w:t>правовыми</w:t>
                  </w:r>
                  <w:r>
                    <w:rPr>
                      <w:spacing w:val="56"/>
                      <w:w w:val="99"/>
                    </w:rPr>
                    <w:t> </w:t>
                  </w:r>
                  <w:r>
                    <w:rPr>
                      <w:spacing w:val="6"/>
                    </w:rPr>
                    <w:t>актами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10"/>
                    </w:rPr>
                    <w:t>ВЮИ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10"/>
                    </w:rPr>
                    <w:t>ФСИН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8"/>
                    </w:rPr>
                    <w:t>России.</w:t>
                  </w:r>
                  <w:r>
                    <w:rPr/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before="212"/>
                    <w:ind w:left="3657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spacing w:val="4"/>
                      <w:sz w:val="26"/>
                    </w:rPr>
                    <w:t>IV.</w:t>
                  </w:r>
                  <w:r>
                    <w:rPr>
                      <w:rFonts w:ascii="Times New Roman" w:hAnsi="Times New Roman"/>
                      <w:b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9"/>
                      <w:sz w:val="26"/>
                    </w:rPr>
                    <w:t>Организация</w:t>
                  </w:r>
                  <w:r>
                    <w:rPr>
                      <w:rFonts w:ascii="Times New Roman" w:hAnsi="Times New Roman"/>
                      <w:b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6"/>
                    </w:rPr>
                    <w:t>деятельности</w:t>
                  </w:r>
                  <w:r>
                    <w:rPr>
                      <w:rFonts w:ascii="Times New Roman" w:hAnsi="Times New Roman"/>
                      <w:b/>
                      <w:spacing w:val="5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6"/>
                    </w:rPr>
                    <w:t>Факультета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</w:p>
                <w:p>
                  <w:pPr>
                    <w:pStyle w:val="BodyText"/>
                    <w:tabs>
                      <w:tab w:pos="4151" w:val="left" w:leader="none"/>
                    </w:tabs>
                    <w:spacing w:line="385" w:lineRule="auto" w:before="0"/>
                    <w:ind w:left="1660" w:right="723" w:firstLine="710"/>
                    <w:jc w:val="both"/>
                  </w:pPr>
                  <w:r>
                    <w:rPr>
                      <w:spacing w:val="1"/>
                    </w:rPr>
                    <w:t>9.</w:t>
                  </w:r>
                  <w:r>
                    <w:rPr/>
                    <w:t>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2"/>
                    </w:rPr>
                    <w:t>Общее</w:t>
                  </w:r>
                  <w:r>
                    <w:rPr/>
                    <w:t>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8"/>
                    </w:rPr>
                    <w:t>руководство</w:t>
                  </w:r>
                  <w:r>
                    <w:rPr/>
                    <w:t>  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8"/>
                    </w:rPr>
                    <w:t>Факультетом</w:t>
                  </w:r>
                  <w:r>
                    <w:rPr/>
                    <w:t>  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8"/>
                    </w:rPr>
                    <w:t>осуществляет</w:t>
                  </w:r>
                  <w:r>
                    <w:rPr/>
                    <w:t>  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7"/>
                    </w:rPr>
                    <w:t>декан.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>
                      <w:spacing w:val="9"/>
                      <w:w w:val="95"/>
                    </w:rPr>
                    <w:t>Координацию</w:t>
                    <w:tab/>
                  </w:r>
                  <w:r>
                    <w:rPr/>
                    <w:t>и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7"/>
                    </w:rPr>
                    <w:t>контроль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8"/>
                    </w:rPr>
                    <w:t>деятельности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8"/>
                    </w:rPr>
                    <w:t>Факультета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2"/>
                    </w:rPr>
                    <w:t>по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8"/>
                    </w:rPr>
                    <w:t>курируемым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направлениям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9"/>
                    </w:rPr>
                    <w:t>осуществляют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8"/>
                    </w:rPr>
                    <w:t>заместители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8"/>
                    </w:rPr>
                    <w:t>начальника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11"/>
                    </w:rPr>
                    <w:t>ВЮИ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8"/>
                    </w:rPr>
                    <w:t>ФСИН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6"/>
                    </w:rPr>
                    <w:t>России.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26"/>
                    <w:ind w:left="1675" w:right="714" w:firstLine="705"/>
                    <w:jc w:val="both"/>
                  </w:pPr>
                  <w:r>
                    <w:rPr>
                      <w:spacing w:val="3"/>
                    </w:rPr>
                    <w:t>9.1.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5"/>
                    </w:rPr>
                    <w:t>На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9"/>
                    </w:rPr>
                    <w:t>должность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7"/>
                    </w:rPr>
                    <w:t>декана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7"/>
                    </w:rPr>
                    <w:t>избирается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7"/>
                    </w:rPr>
                    <w:t>лицо,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8"/>
                    </w:rPr>
                    <w:t>имеющее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8"/>
                    </w:rPr>
                    <w:t>высшее</w:t>
                  </w:r>
                  <w:r>
                    <w:rPr>
                      <w:spacing w:val="46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образование,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6"/>
                    </w:rPr>
                    <w:t>стаж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7"/>
                    </w:rPr>
                    <w:t>научной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6"/>
                    </w:rPr>
                    <w:t>или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8"/>
                    </w:rPr>
                    <w:t>научно-педагогической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8"/>
                    </w:rPr>
                    <w:t>работы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1"/>
                    </w:rPr>
                    <w:t>не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5"/>
                    </w:rPr>
                    <w:t>менее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5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5"/>
                    </w:rPr>
                    <w:t>лет,</w:t>
                  </w:r>
                  <w:r>
                    <w:rPr>
                      <w:spacing w:val="55"/>
                      <w:w w:val="99"/>
                    </w:rPr>
                    <w:t> </w:t>
                  </w:r>
                  <w:r>
                    <w:rPr>
                      <w:spacing w:val="6"/>
                    </w:rPr>
                    <w:t>ученую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8"/>
                    </w:rPr>
                    <w:t>степень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6"/>
                    </w:rPr>
                    <w:t>или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8"/>
                    </w:rPr>
                    <w:t>ученое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6"/>
                    </w:rPr>
                    <w:t>звание.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/>
                    <w:ind w:left="1684" w:right="707" w:firstLine="705"/>
                    <w:jc w:val="both"/>
                  </w:pPr>
                  <w:r>
                    <w:rPr>
                      <w:spacing w:val="3"/>
                    </w:rPr>
                    <w:t>9.2.</w:t>
                  </w:r>
                  <w:r>
                    <w:rPr/>
                    <w:t>   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9"/>
                    </w:rPr>
                    <w:t>Избрание</w:t>
                  </w:r>
                  <w:r>
                    <w:rPr/>
                    <w:t>   </w:t>
                  </w:r>
                  <w:r>
                    <w:rPr>
                      <w:spacing w:val="63"/>
                    </w:rPr>
                    <w:t> </w:t>
                  </w:r>
                  <w:r>
                    <w:rPr>
                      <w:spacing w:val="2"/>
                    </w:rPr>
                    <w:t>на</w:t>
                  </w:r>
                  <w:r>
                    <w:rPr/>
                    <w:t>   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8"/>
                    </w:rPr>
                    <w:t>должность</w:t>
                  </w:r>
                  <w:r>
                    <w:rPr/>
                    <w:t>    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7"/>
                    </w:rPr>
                    <w:t>декана</w:t>
                  </w:r>
                  <w:r>
                    <w:rPr/>
                    <w:t>    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8"/>
                    </w:rPr>
                    <w:t>Факультета</w:t>
                  </w:r>
                  <w:r>
                    <w:rPr/>
                    <w:t>   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8"/>
                    </w:rPr>
                    <w:t>проводится</w:t>
                  </w:r>
                  <w:r>
                    <w:rPr>
                      <w:spacing w:val="25"/>
                      <w:w w:val="99"/>
                    </w:rPr>
                    <w:t> </w:t>
                  </w:r>
                  <w:r>
                    <w:rPr>
                      <w:spacing w:val="2"/>
                    </w:rPr>
                    <w:t>на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8"/>
                    </w:rPr>
                    <w:t>заседании</w:t>
                  </w:r>
                  <w:r>
                    <w:rPr>
                      <w:spacing w:val="63"/>
                    </w:rPr>
                    <w:t> </w:t>
                  </w:r>
                  <w:r>
                    <w:rPr>
                      <w:spacing w:val="8"/>
                    </w:rPr>
                    <w:t>Ученого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6"/>
                    </w:rPr>
                    <w:t>совета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9"/>
                    </w:rPr>
                    <w:t>ВЮИ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9"/>
                    </w:rPr>
                    <w:t>ФСИН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9"/>
                    </w:rPr>
                    <w:t>России</w:t>
                  </w:r>
                  <w:r>
                    <w:rPr>
                      <w:spacing w:val="57"/>
                    </w:rPr>
                    <w:t> </w:t>
                  </w:r>
                  <w:r>
                    <w:rPr>
                      <w:spacing w:val="8"/>
                    </w:rPr>
                    <w:t>тайным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7"/>
                    </w:rPr>
                    <w:t>голосованием</w:t>
                  </w:r>
                  <w:r>
                    <w:rPr>
                      <w:spacing w:val="38"/>
                      <w:w w:val="99"/>
                    </w:rPr>
                    <w:t> </w:t>
                  </w:r>
                  <w:r>
                    <w:rPr>
                      <w:spacing w:val="5"/>
                    </w:rPr>
                    <w:t>сроком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3"/>
                    </w:rPr>
                    <w:t>на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5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5"/>
                    </w:rPr>
                    <w:t>лет.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/>
                    <w:ind w:left="1689" w:right="702" w:firstLine="705"/>
                    <w:jc w:val="both"/>
                  </w:pPr>
                  <w:r>
                    <w:rPr>
                      <w:spacing w:val="3"/>
                    </w:rPr>
                    <w:t>9.3.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10"/>
                    </w:rPr>
                    <w:t>Избранный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7"/>
                    </w:rPr>
                    <w:t>декан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7"/>
                    </w:rPr>
                    <w:t>Факультета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8"/>
                    </w:rPr>
                    <w:t>утверждается</w:t>
                  </w:r>
                  <w:r>
                    <w:rPr/>
                    <w:t>  в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8"/>
                    </w:rPr>
                    <w:t>должности</w:t>
                  </w:r>
                  <w:r>
                    <w:rPr>
                      <w:spacing w:val="7"/>
                    </w:rPr>
                    <w:t> приказом</w:t>
                  </w:r>
                  <w:r>
                    <w:rPr>
                      <w:spacing w:val="46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ВЮИ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9"/>
                    </w:rPr>
                    <w:t>ФСИН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7"/>
                    </w:rPr>
                    <w:t>России.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3134" w:val="left" w:leader="none"/>
                    </w:tabs>
                    <w:spacing w:line="240" w:lineRule="auto" w:before="11"/>
                    <w:ind w:left="2428" w:right="0"/>
                    <w:jc w:val="left"/>
                  </w:pPr>
                  <w:r>
                    <w:rPr>
                      <w:spacing w:val="-2"/>
                      <w:w w:val="95"/>
                    </w:rPr>
                    <w:t>10.</w:t>
                    <w:tab/>
                  </w:r>
                  <w:r>
                    <w:rPr>
                      <w:spacing w:val="8"/>
                    </w:rPr>
                    <w:t>Декан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8"/>
                    </w:rPr>
                    <w:t>Факультета: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81"/>
                    <w:ind w:left="2428" w:right="0"/>
                    <w:jc w:val="left"/>
                  </w:pPr>
                  <w:r>
                    <w:rPr/>
                    <w:t>10.1. 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9"/>
                    </w:rPr>
                    <w:t>Организует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7"/>
                    </w:rPr>
                    <w:t>работу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6"/>
                    </w:rPr>
                    <w:t>всех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8"/>
                    </w:rPr>
                    <w:t>структурных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8"/>
                    </w:rPr>
                    <w:t>подразделений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7"/>
                    </w:rPr>
                    <w:t>Факультета.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81"/>
                    <w:ind w:left="1704" w:right="685" w:firstLine="729"/>
                    <w:jc w:val="both"/>
                  </w:pPr>
                  <w:r>
                    <w:rPr/>
                    <w:t>10.2.</w:t>
                  </w:r>
                  <w:r>
                    <w:rPr>
                      <w:spacing w:val="57"/>
                    </w:rPr>
                    <w:t> </w:t>
                  </w:r>
                  <w:r>
                    <w:rPr>
                      <w:spacing w:val="9"/>
                    </w:rPr>
                    <w:t>Осуществляет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8"/>
                    </w:rPr>
                    <w:t>руководство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9"/>
                    </w:rPr>
                    <w:t>деятельностью</w:t>
                  </w:r>
                  <w:r>
                    <w:rPr>
                      <w:spacing w:val="64"/>
                    </w:rPr>
                    <w:t> </w:t>
                  </w:r>
                  <w:r>
                    <w:rPr>
                      <w:spacing w:val="3"/>
                    </w:rPr>
                    <w:t>по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8"/>
                    </w:rPr>
                    <w:t>формированию</w:t>
                  </w:r>
                  <w:r>
                    <w:rPr>
                      <w:spacing w:val="30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кадровой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8"/>
                    </w:rPr>
                    <w:t>политики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7"/>
                    </w:rPr>
                    <w:t>Факультета,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8"/>
                    </w:rPr>
                    <w:t>определению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1"/>
                    </w:rPr>
                    <w:t>ее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8"/>
                    </w:rPr>
                    <w:t>основных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7"/>
                    </w:rPr>
                    <w:t>направлений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5"/>
                    </w:rPr>
                    <w:t>мер</w:t>
                  </w:r>
                  <w:r>
                    <w:rPr>
                      <w:spacing w:val="43"/>
                      <w:w w:val="99"/>
                    </w:rPr>
                    <w:t> </w:t>
                  </w:r>
                  <w:r>
                    <w:rPr>
                      <w:spacing w:val="2"/>
                    </w:rPr>
                    <w:t>по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ее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9"/>
                    </w:rPr>
                    <w:t>реализации.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595.450012pt;height:841.700012pt;mso-position-horizontal-relative:page;mso-position-vertical-relative:page;z-index:-7696" type="#_x0000_t75" stroked="false">
            <v:imagedata r:id="rId11" o:title="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58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595.450pt;height:841.7pt;mso-position-horizontal-relative:page;mso-position-vertical-relative:page;z-index:-767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</w:p>
                <w:p>
                  <w:pPr>
                    <w:spacing w:before="0"/>
                    <w:ind w:left="886" w:right="0" w:firstLine="0"/>
                    <w:jc w:val="center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sz w:val="21"/>
                    </w:rPr>
                    <w:t>6</w:t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</w:p>
                <w:p>
                  <w:pPr>
                    <w:pStyle w:val="BodyText"/>
                    <w:spacing w:line="385" w:lineRule="auto" w:before="0"/>
                    <w:ind w:left="1632" w:right="744" w:firstLine="734"/>
                    <w:jc w:val="both"/>
                  </w:pPr>
                  <w:r>
                    <w:rPr/>
                    <w:t>10.3.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9"/>
                    </w:rPr>
                    <w:t>Осуществляет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7"/>
                    </w:rPr>
                    <w:t>контроль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4"/>
                    </w:rPr>
                    <w:t>за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8"/>
                    </w:rPr>
                    <w:t>выполнением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9"/>
                    </w:rPr>
                    <w:t>работниками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6"/>
                    </w:rPr>
                    <w:t>факультета</w:t>
                  </w:r>
                  <w:r>
                    <w:rPr>
                      <w:spacing w:val="38"/>
                      <w:w w:val="99"/>
                    </w:rPr>
                    <w:t> </w:t>
                  </w:r>
                  <w:r>
                    <w:rPr>
                      <w:spacing w:val="9"/>
                    </w:rPr>
                    <w:t>должностных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8"/>
                    </w:rPr>
                    <w:t>обязанностей,</w:t>
                  </w:r>
                  <w:r>
                    <w:rPr/>
                    <w:t>   </w:t>
                  </w:r>
                  <w:r>
                    <w:rPr>
                      <w:spacing w:val="8"/>
                    </w:rPr>
                    <w:t>соблюдением</w:t>
                  </w:r>
                  <w:r>
                    <w:rPr/>
                    <w:t> </w:t>
                  </w:r>
                  <w:r>
                    <w:rPr>
                      <w:spacing w:val="62"/>
                    </w:rPr>
                    <w:t> </w:t>
                  </w:r>
                  <w:r>
                    <w:rPr>
                      <w:spacing w:val="7"/>
                    </w:rPr>
                    <w:t>правил</w:t>
                  </w:r>
                  <w:r>
                    <w:rPr/>
                    <w:t> 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8"/>
                    </w:rPr>
                    <w:t>внутреннего</w:t>
                  </w:r>
                  <w:r>
                    <w:rPr/>
                    <w:t> 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8"/>
                    </w:rPr>
                    <w:t>распорядка</w:t>
                  </w:r>
                  <w:r>
                    <w:rPr>
                      <w:spacing w:val="25"/>
                      <w:w w:val="99"/>
                    </w:rPr>
                    <w:t> </w:t>
                  </w:r>
                  <w:r>
                    <w:rPr/>
                    <w:t>и 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9"/>
                    </w:rPr>
                    <w:t>требований</w:t>
                  </w:r>
                  <w:r>
                    <w:rPr/>
                    <w:t>  </w:t>
                  </w:r>
                  <w:r>
                    <w:rPr>
                      <w:spacing w:val="6"/>
                    </w:rPr>
                    <w:t> иных</w:t>
                  </w:r>
                  <w:r>
                    <w:rPr/>
                    <w:t> 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8"/>
                    </w:rPr>
                    <w:t>локальных</w:t>
                  </w:r>
                  <w:r>
                    <w:rPr/>
                    <w:t> </w:t>
                  </w:r>
                  <w:r>
                    <w:rPr>
                      <w:spacing w:val="63"/>
                    </w:rPr>
                    <w:t> </w:t>
                  </w:r>
                  <w:r>
                    <w:rPr>
                      <w:spacing w:val="8"/>
                    </w:rPr>
                    <w:t>нормативных</w:t>
                  </w:r>
                  <w:r>
                    <w:rPr/>
                    <w:t> 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6"/>
                    </w:rPr>
                    <w:t>актов</w:t>
                  </w:r>
                  <w:r>
                    <w:rPr/>
                    <w:t> 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10"/>
                    </w:rPr>
                    <w:t>ВЮИ</w:t>
                  </w:r>
                  <w:r>
                    <w:rPr/>
                    <w:t> 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8"/>
                    </w:rPr>
                    <w:t>ФСИН</w:t>
                  </w:r>
                  <w:r>
                    <w:rPr/>
                    <w:t> 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6"/>
                    </w:rPr>
                    <w:t>России,</w:t>
                  </w:r>
                  <w:r>
                    <w:rPr>
                      <w:spacing w:val="48"/>
                      <w:w w:val="99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7"/>
                    </w:rPr>
                    <w:t>также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9"/>
                    </w:rPr>
                    <w:t>требований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2"/>
                    </w:rPr>
                    <w:t>по</w:t>
                  </w:r>
                  <w:r>
                    <w:rPr>
                      <w:spacing w:val="57"/>
                    </w:rPr>
                    <w:t> </w:t>
                  </w:r>
                  <w:r>
                    <w:rPr>
                      <w:spacing w:val="6"/>
                    </w:rPr>
                    <w:t>охране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6"/>
                    </w:rPr>
                    <w:t>труда,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8"/>
                    </w:rPr>
                    <w:t>пожарной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8"/>
                    </w:rPr>
                    <w:t>безопасности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64"/>
                    </w:rPr>
                    <w:t> </w:t>
                  </w:r>
                  <w:r>
                    <w:rPr>
                      <w:spacing w:val="7"/>
                    </w:rPr>
                    <w:t>технике</w:t>
                  </w:r>
                  <w:r>
                    <w:rPr>
                      <w:spacing w:val="46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безопасности.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40"/>
                    <w:ind w:left="2380" w:right="0"/>
                    <w:jc w:val="left"/>
                  </w:pPr>
                  <w:r>
                    <w:rPr/>
                    <w:t>10.4. 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10"/>
                    </w:rPr>
                    <w:t>Вносит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8"/>
                    </w:rPr>
                    <w:t>руководству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10"/>
                    </w:rPr>
                    <w:t>ВЮИ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8"/>
                    </w:rPr>
                    <w:t>ФСИН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8"/>
                    </w:rPr>
                    <w:t>России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8"/>
                    </w:rPr>
                    <w:t>предложения: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81"/>
                    <w:ind w:left="1651" w:right="737" w:hanging="5"/>
                    <w:jc w:val="both"/>
                  </w:pPr>
                  <w:r>
                    <w:rPr/>
                    <w:t>-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8"/>
                    </w:rPr>
                    <w:t>назначении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3"/>
                    </w:rPr>
                    <w:t>на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8"/>
                    </w:rPr>
                    <w:t>должность</w:t>
                  </w:r>
                  <w:r>
                    <w:rPr>
                      <w:spacing w:val="58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8"/>
                    </w:rPr>
                    <w:t>освобождении</w:t>
                  </w:r>
                  <w:r>
                    <w:rPr>
                      <w:spacing w:val="64"/>
                    </w:rPr>
                    <w:t> </w:t>
                  </w:r>
                  <w:r>
                    <w:rPr>
                      <w:spacing w:val="3"/>
                    </w:rPr>
                    <w:t>от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8"/>
                    </w:rPr>
                    <w:t>должности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8"/>
                    </w:rPr>
                    <w:t>работников</w:t>
                  </w:r>
                  <w:r>
                    <w:rPr>
                      <w:spacing w:val="44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Факультета;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/>
                    <w:ind w:left="1651" w:right="732"/>
                    <w:jc w:val="both"/>
                  </w:pPr>
                  <w:r>
                    <w:rPr/>
                    <w:t>-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8"/>
                    </w:rPr>
                    <w:t>поощрении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9"/>
                    </w:rPr>
                    <w:t>привлечению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9"/>
                    </w:rPr>
                    <w:t> дисциплинарной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8"/>
                    </w:rPr>
                    <w:t>ответственности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8"/>
                    </w:rPr>
                    <w:t>работников</w:t>
                  </w:r>
                  <w:r>
                    <w:rPr>
                      <w:spacing w:val="40"/>
                      <w:w w:val="9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8"/>
                    </w:rPr>
                    <w:t>студентов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8"/>
                    </w:rPr>
                    <w:t>Факультета;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26"/>
                    <w:ind w:left="1656" w:right="730"/>
                    <w:jc w:val="both"/>
                  </w:pPr>
                  <w:r>
                    <w:rPr/>
                    <w:t>-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об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9"/>
                    </w:rPr>
                    <w:t>установлении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9"/>
                    </w:rPr>
                    <w:t>работникам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7"/>
                    </w:rPr>
                    <w:t>Факультета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8"/>
                    </w:rPr>
                    <w:t>соответствии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8"/>
                    </w:rPr>
                    <w:t>законодательством</w:t>
                  </w:r>
                  <w:r>
                    <w:rPr>
                      <w:spacing w:val="31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Российской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8"/>
                    </w:rPr>
                    <w:t>Федерации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7"/>
                    </w:rPr>
                    <w:t>надбавок,</w:t>
                  </w:r>
                  <w:r>
                    <w:rPr>
                      <w:spacing w:val="64"/>
                    </w:rPr>
                    <w:t> </w:t>
                  </w:r>
                  <w:r>
                    <w:rPr>
                      <w:spacing w:val="8"/>
                    </w:rPr>
                    <w:t>вознаграждений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8"/>
                    </w:rPr>
                    <w:t>других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8"/>
                    </w:rPr>
                    <w:t>дополнительных</w:t>
                  </w:r>
                  <w:r>
                    <w:rPr>
                      <w:spacing w:val="45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выплат</w:t>
                  </w:r>
                  <w:r>
                    <w:rPr/>
                    <w:t>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1"/>
                    <w:ind w:left="1670" w:right="724" w:firstLine="724"/>
                    <w:jc w:val="both"/>
                  </w:pPr>
                  <w:r>
                    <w:rPr>
                      <w:spacing w:val="-2"/>
                    </w:rPr>
                    <w:t>11.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8"/>
                    </w:rPr>
                    <w:t>Права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9"/>
                    </w:rPr>
                    <w:t>должностные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7"/>
                    </w:rPr>
                    <w:t>обязанности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9"/>
                    </w:rPr>
                    <w:t>работников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6"/>
                    </w:rPr>
                    <w:t>Факультета</w:t>
                  </w:r>
                  <w:r>
                    <w:rPr>
                      <w:spacing w:val="26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определяются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10"/>
                    </w:rPr>
                    <w:t>действующим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8"/>
                    </w:rPr>
                    <w:t>законодательством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9"/>
                    </w:rPr>
                    <w:t>Российской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7"/>
                    </w:rPr>
                    <w:t>Федерации,</w:t>
                  </w:r>
                  <w:r>
                    <w:rPr>
                      <w:spacing w:val="25"/>
                      <w:w w:val="99"/>
                    </w:rPr>
                    <w:t> </w:t>
                  </w:r>
                  <w:r>
                    <w:rPr>
                      <w:spacing w:val="6"/>
                    </w:rPr>
                    <w:t>Уставом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10"/>
                    </w:rPr>
                    <w:t>ВЮИ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10"/>
                    </w:rPr>
                    <w:t>ФСИН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8"/>
                    </w:rPr>
                    <w:t>России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и </w:t>
                  </w:r>
                  <w:r>
                    <w:rPr>
                      <w:spacing w:val="9"/>
                    </w:rPr>
                    <w:t>должностными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8"/>
                    </w:rPr>
                    <w:t>инструкциями.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4282" w:val="left" w:leader="none"/>
                    </w:tabs>
                    <w:spacing w:line="385" w:lineRule="auto" w:before="16"/>
                    <w:ind w:left="1675" w:right="712" w:firstLine="729"/>
                    <w:jc w:val="both"/>
                  </w:pPr>
                  <w:r>
                    <w:rPr>
                      <w:spacing w:val="-2"/>
                    </w:rPr>
                    <w:t>12.</w:t>
                  </w:r>
                  <w:r>
                    <w:rPr/>
                    <w:t>    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10"/>
                    </w:rPr>
                    <w:t>Повседневная</w:t>
                  </w:r>
                  <w:r>
                    <w:rPr/>
                    <w:t>        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8"/>
                    </w:rPr>
                    <w:t>деятельность</w:t>
                  </w:r>
                  <w:r>
                    <w:rPr/>
                    <w:t>        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8"/>
                    </w:rPr>
                    <w:t>Факультета</w:t>
                  </w:r>
                  <w:r>
                    <w:rPr/>
                    <w:t>       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7"/>
                    </w:rPr>
                    <w:t>организуется</w:t>
                  </w:r>
                  <w:r>
                    <w:rPr>
                      <w:spacing w:val="29"/>
                      <w:w w:val="99"/>
                    </w:rPr>
                    <w:t> </w:t>
                  </w:r>
                  <w:r>
                    <w:rPr/>
                    <w:t>в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8"/>
                    </w:rPr>
                    <w:t>соответствии</w:t>
                    <w:tab/>
                  </w:r>
                  <w:r>
                    <w:rPr/>
                    <w:t>с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8"/>
                    </w:rPr>
                    <w:t>планом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7"/>
                    </w:rPr>
                    <w:t>работы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7"/>
                    </w:rPr>
                    <w:t>Факультета,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8"/>
                    </w:rPr>
                    <w:t>планами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7"/>
                    </w:rPr>
                    <w:t>работы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6"/>
                    </w:rPr>
                    <w:t>кафедр</w:t>
                  </w:r>
                  <w:r>
                    <w:rPr>
                      <w:spacing w:val="43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Факультета.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6"/>
                    <w:ind w:left="1684" w:right="707" w:firstLine="729"/>
                    <w:jc w:val="both"/>
                  </w:pPr>
                  <w:r>
                    <w:rPr>
                      <w:spacing w:val="-2"/>
                    </w:rPr>
                    <w:t>13.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8"/>
                    </w:rPr>
                    <w:t>целях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8"/>
                    </w:rPr>
                    <w:t>рассмотрения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7"/>
                    </w:rPr>
                    <w:t>основных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7"/>
                    </w:rPr>
                    <w:t>вопросов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8"/>
                    </w:rPr>
                    <w:t>учебной,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методической</w:t>
                  </w:r>
                  <w:r>
                    <w:rPr>
                      <w:spacing w:val="59"/>
                      <w:w w:val="99"/>
                    </w:rPr>
                    <w:t> </w:t>
                  </w:r>
                  <w:r>
                    <w:rPr>
                      <w:spacing w:val="6"/>
                    </w:rPr>
                    <w:t>научной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9"/>
                    </w:rPr>
                    <w:t>воспитательной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7"/>
                    </w:rPr>
                    <w:t>работы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4"/>
                    </w:rPr>
                    <w:t>при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7"/>
                    </w:rPr>
                    <w:t>декане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7"/>
                    </w:rPr>
                    <w:t>факультете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6"/>
                    </w:rPr>
                    <w:t>создается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5"/>
                    </w:rPr>
                    <w:t>совет</w:t>
                  </w:r>
                  <w:r>
                    <w:rPr>
                      <w:spacing w:val="46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факультета.</w:t>
                  </w:r>
                  <w:r>
                    <w:rPr/>
                  </w:r>
                </w:p>
                <w:p>
                  <w:pPr>
                    <w:spacing w:before="11"/>
                    <w:ind w:left="3465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pacing w:val="4"/>
                      <w:sz w:val="26"/>
                    </w:rPr>
                    <w:t>V.</w:t>
                  </w:r>
                  <w:r>
                    <w:rPr>
                      <w:rFonts w:ascii="Times New Roman" w:hAnsi="Times New Roman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9"/>
                      <w:sz w:val="26"/>
                    </w:rPr>
                    <w:t>Материально-техническая</w:t>
                  </w:r>
                  <w:r>
                    <w:rPr>
                      <w:rFonts w:ascii="Times New Roman" w:hAnsi="Times New Roman"/>
                      <w:b/>
                      <w:spacing w:val="4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3"/>
                      <w:sz w:val="26"/>
                    </w:rPr>
                    <w:t>база</w:t>
                  </w:r>
                  <w:r>
                    <w:rPr>
                      <w:rFonts w:ascii="Times New Roman" w:hAnsi="Times New Roman"/>
                      <w:b/>
                      <w:spacing w:val="4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6"/>
                    </w:rPr>
                    <w:t>Факультета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</w:p>
                <w:p>
                  <w:pPr>
                    <w:pStyle w:val="BodyText"/>
                    <w:spacing w:line="381" w:lineRule="auto" w:before="0"/>
                    <w:ind w:left="1689" w:right="701" w:firstLine="739"/>
                    <w:jc w:val="both"/>
                  </w:pPr>
                  <w:r>
                    <w:rPr>
                      <w:spacing w:val="-5"/>
                    </w:rPr>
                    <w:t>14.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7"/>
                    </w:rPr>
                    <w:t>Основу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8"/>
                    </w:rPr>
                    <w:t>материально-технической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6"/>
                    </w:rPr>
                    <w:t>базы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8"/>
                    </w:rPr>
                    <w:t>Факультета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составляют</w:t>
                  </w:r>
                  <w:r>
                    <w:rPr>
                      <w:spacing w:val="49"/>
                      <w:w w:val="99"/>
                    </w:rPr>
                    <w:t> </w:t>
                  </w:r>
                  <w:r>
                    <w:rPr>
                      <w:spacing w:val="9"/>
                    </w:rPr>
                    <w:t>лекционные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6"/>
                    </w:rPr>
                    <w:t>залы,</w:t>
                  </w:r>
                  <w:r>
                    <w:rPr/>
                    <w:t> 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8"/>
                    </w:rPr>
                    <w:t>учебные</w:t>
                  </w:r>
                  <w:r>
                    <w:rPr/>
                    <w:t> 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6"/>
                    </w:rPr>
                    <w:t>аудитории,</w:t>
                  </w:r>
                  <w:r>
                    <w:rPr/>
                    <w:t> 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9"/>
                    </w:rPr>
                    <w:t>компьютерные</w:t>
                  </w:r>
                  <w:r>
                    <w:rPr/>
                    <w:t>  </w:t>
                  </w:r>
                  <w:r>
                    <w:rPr>
                      <w:spacing w:val="6"/>
                    </w:rPr>
                    <w:t> классы,</w:t>
                  </w:r>
                  <w:r>
                    <w:rPr/>
                    <w:t> 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7"/>
                    </w:rPr>
                    <w:t>служебные</w:t>
                  </w:r>
                  <w:r>
                    <w:rPr>
                      <w:spacing w:val="36"/>
                      <w:w w:val="9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7"/>
                    </w:rPr>
                    <w:t>другие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9"/>
                    </w:rPr>
                    <w:t>помещения,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8"/>
                    </w:rPr>
                    <w:t>закрепленные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3"/>
                    </w:rPr>
                    <w:t>за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8"/>
                    </w:rPr>
                    <w:t>Факультетом.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79"/>
                    <w:ind w:left="1704" w:right="684" w:firstLine="734"/>
                    <w:jc w:val="both"/>
                  </w:pPr>
                  <w:r>
                    <w:rPr/>
                    <w:t>14.1.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10"/>
                    </w:rPr>
                    <w:t>Материальная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8"/>
                    </w:rPr>
                    <w:t>ответственность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3"/>
                    </w:rPr>
                    <w:t>за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8"/>
                    </w:rPr>
                    <w:t>использование</w:t>
                  </w:r>
                  <w:r>
                    <w:rPr>
                      <w:spacing w:val="55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7"/>
                    </w:rPr>
                    <w:t>сохранность</w:t>
                  </w:r>
                  <w:r>
                    <w:rPr>
                      <w:spacing w:val="27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имущества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9"/>
                    </w:rPr>
                    <w:t>Факультета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7"/>
                    </w:rPr>
                    <w:t>возлагается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2"/>
                    </w:rPr>
                    <w:t>на</w:t>
                  </w:r>
                  <w:r>
                    <w:rPr>
                      <w:spacing w:val="63"/>
                    </w:rPr>
                    <w:t> </w:t>
                  </w:r>
                  <w:r>
                    <w:rPr>
                      <w:spacing w:val="7"/>
                    </w:rPr>
                    <w:t>лиц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9"/>
                    </w:rPr>
                    <w:t>назначенных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7"/>
                    </w:rPr>
                    <w:t>приказом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10"/>
                    </w:rPr>
                    <w:t>ВЮИ</w:t>
                  </w:r>
                  <w:r>
                    <w:rPr>
                      <w:spacing w:val="27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ФСИН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8"/>
                    </w:rPr>
                    <w:t>России.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595.450012pt;height:841.700012pt;mso-position-horizontal-relative:page;mso-position-vertical-relative:page;z-index:-7648" type="#_x0000_t75" stroked="false">
            <v:imagedata r:id="rId12" o:title="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58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595.450pt;height:841.7pt;mso-position-horizontal-relative:page;mso-position-vertical-relative:page;z-index:-762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</w:p>
                <w:p>
                  <w:pPr>
                    <w:pStyle w:val="BodyText"/>
                    <w:spacing w:line="377" w:lineRule="auto" w:before="0"/>
                    <w:ind w:left="1546" w:right="846" w:firstLine="734"/>
                    <w:jc w:val="both"/>
                  </w:pPr>
                  <w:r>
                    <w:rPr/>
                    <w:t>14.2.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10"/>
                    </w:rPr>
                    <w:t>Материальное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7"/>
                    </w:rPr>
                    <w:t>обеспечение, </w:t>
                  </w:r>
                  <w:r>
                    <w:rPr>
                      <w:spacing w:val="8"/>
                    </w:rPr>
                    <w:t>ремонтное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8"/>
                    </w:rPr>
                    <w:t>обслуживание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6"/>
                    </w:rPr>
                    <w:t>факультета</w:t>
                  </w:r>
                  <w:r>
                    <w:rPr>
                      <w:spacing w:val="38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осуществляется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9"/>
                    </w:rPr>
                    <w:t>соответствующими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8"/>
                    </w:rPr>
                    <w:t>структурными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8"/>
                    </w:rPr>
                    <w:t>подразделениями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10"/>
                    </w:rPr>
                    <w:t>ВЮИ</w:t>
                  </w:r>
                  <w:r>
                    <w:rPr>
                      <w:spacing w:val="45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ФСИН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8"/>
                    </w:rPr>
                    <w:t>России.</w:t>
                  </w:r>
                  <w:r>
                    <w:rPr/>
                  </w:r>
                </w:p>
                <w:p>
                  <w:pPr>
                    <w:spacing w:before="73"/>
                    <w:ind w:left="3399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spacing w:val="5"/>
                      <w:sz w:val="26"/>
                    </w:rPr>
                    <w:t>VI.</w:t>
                  </w:r>
                  <w:r>
                    <w:rPr>
                      <w:rFonts w:ascii="Times New Roman" w:hAnsi="Times New Roman"/>
                      <w:b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6"/>
                    </w:rPr>
                    <w:t>Ответственность</w:t>
                  </w:r>
                  <w:r>
                    <w:rPr>
                      <w:rFonts w:ascii="Times New Roman" w:hAnsi="Times New Roman"/>
                      <w:b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9"/>
                      <w:sz w:val="26"/>
                    </w:rPr>
                    <w:t>работников</w:t>
                  </w:r>
                  <w:r>
                    <w:rPr>
                      <w:rFonts w:ascii="Times New Roman" w:hAnsi="Times New Roman"/>
                      <w:b/>
                      <w:spacing w:val="4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6"/>
                    </w:rPr>
                    <w:t>Факультета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line="240" w:lineRule="auto" w:before="8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pStyle w:val="BodyText"/>
                    <w:spacing w:line="385" w:lineRule="auto" w:before="0"/>
                    <w:ind w:left="1541" w:right="850" w:firstLine="729"/>
                    <w:jc w:val="both"/>
                  </w:pPr>
                  <w:r>
                    <w:rPr>
                      <w:spacing w:val="-2"/>
                    </w:rPr>
                    <w:t>15.</w:t>
                  </w:r>
                  <w:r>
                    <w:rPr/>
                    <w:t> 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8"/>
                    </w:rPr>
                    <w:t>Работники</w:t>
                  </w:r>
                  <w:r>
                    <w:rPr/>
                    <w:t> 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8"/>
                    </w:rPr>
                    <w:t>Факультета</w:t>
                  </w:r>
                  <w:r>
                    <w:rPr/>
                    <w:t> 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6"/>
                    </w:rPr>
                    <w:t>несут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8"/>
                    </w:rPr>
                    <w:t>ответственность</w:t>
                  </w:r>
                  <w:r>
                    <w:rPr/>
                    <w:t> 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4"/>
                    </w:rPr>
                    <w:t>за</w:t>
                  </w:r>
                  <w:r>
                    <w:rPr/>
                    <w:t> 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7"/>
                    </w:rPr>
                    <w:t>неисполнение</w:t>
                  </w:r>
                  <w:r>
                    <w:rPr>
                      <w:spacing w:val="45"/>
                      <w:w w:val="99"/>
                    </w:rPr>
                    <w:t> </w:t>
                  </w:r>
                  <w:r>
                    <w:rPr>
                      <w:spacing w:val="4"/>
                    </w:rPr>
                    <w:t>или</w:t>
                  </w:r>
                  <w:r>
                    <w:rPr/>
                    <w:t>   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9"/>
                    </w:rPr>
                    <w:t>ненадлежащее</w:t>
                  </w:r>
                  <w:r>
                    <w:rPr/>
                    <w:t>     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8"/>
                    </w:rPr>
                    <w:t>исполнение</w:t>
                  </w:r>
                  <w:r>
                    <w:rPr/>
                    <w:t>     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5"/>
                    </w:rPr>
                    <w:t>своих</w:t>
                  </w:r>
                  <w:r>
                    <w:rPr/>
                    <w:t>     </w:t>
                  </w:r>
                  <w:r>
                    <w:rPr>
                      <w:spacing w:val="10"/>
                    </w:rPr>
                    <w:t> должностных</w:t>
                  </w:r>
                  <w:r>
                    <w:rPr/>
                    <w:t>     </w:t>
                  </w:r>
                  <w:r>
                    <w:rPr>
                      <w:spacing w:val="57"/>
                    </w:rPr>
                    <w:t> </w:t>
                  </w:r>
                  <w:r>
                    <w:rPr>
                      <w:spacing w:val="7"/>
                    </w:rPr>
                    <w:t>обязанностей</w:t>
                  </w:r>
                  <w:r>
                    <w:rPr>
                      <w:spacing w:val="30"/>
                      <w:w w:val="99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8"/>
                    </w:rPr>
                    <w:t> соответствии</w:t>
                  </w:r>
                  <w:r>
                    <w:rPr/>
                    <w:t>    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10"/>
                    </w:rPr>
                    <w:t>действующим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8"/>
                    </w:rPr>
                    <w:t>законодательством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9"/>
                    </w:rPr>
                    <w:t>Российской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6"/>
                    </w:rPr>
                    <w:t>Федерации.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21"/>
                    <w:ind w:left="1546" w:right="844" w:firstLine="734"/>
                    <w:jc w:val="both"/>
                  </w:pPr>
                  <w:r>
                    <w:rPr>
                      <w:spacing w:val="-2"/>
                    </w:rPr>
                    <w:t>16.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9"/>
                    </w:rPr>
                    <w:t>Ответственность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4"/>
                    </w:rPr>
                    <w:t>за</w:t>
                  </w:r>
                  <w:r>
                    <w:rPr/>
                    <w:t>  </w:t>
                  </w:r>
                  <w:r>
                    <w:rPr>
                      <w:spacing w:val="8"/>
                    </w:rPr>
                    <w:t>ненадлежащее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60"/>
                    </w:rPr>
                    <w:t> </w:t>
                  </w:r>
                  <w:r>
                    <w:rPr>
                      <w:spacing w:val="9"/>
                    </w:rPr>
                    <w:t>несвоевременное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8"/>
                    </w:rPr>
                    <w:t>выполнение</w:t>
                  </w:r>
                  <w:r>
                    <w:rPr>
                      <w:spacing w:val="28"/>
                      <w:w w:val="99"/>
                    </w:rPr>
                    <w:t> </w:t>
                  </w:r>
                  <w:r>
                    <w:rPr>
                      <w:spacing w:val="5"/>
                    </w:rPr>
                    <w:t>задач</w:t>
                  </w:r>
                  <w:r>
                    <w:rPr>
                      <w:spacing w:val="6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8"/>
                    </w:rPr>
                    <w:t>функций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8"/>
                    </w:rPr>
                    <w:t>Факультета</w:t>
                  </w:r>
                  <w:r>
                    <w:rPr>
                      <w:spacing w:val="64"/>
                    </w:rPr>
                    <w:t> </w:t>
                  </w:r>
                  <w:r>
                    <w:rPr>
                      <w:spacing w:val="6"/>
                    </w:rPr>
                    <w:t>несет</w:t>
                  </w:r>
                  <w:r>
                    <w:rPr>
                      <w:spacing w:val="56"/>
                    </w:rPr>
                    <w:t> </w:t>
                  </w:r>
                  <w:r>
                    <w:rPr>
                      <w:spacing w:val="6"/>
                    </w:rPr>
                    <w:t>декан.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4"/>
                    </w:rPr>
                    <w:t>На</w:t>
                  </w:r>
                  <w:r>
                    <w:rPr>
                      <w:spacing w:val="59"/>
                    </w:rPr>
                    <w:t> </w:t>
                  </w:r>
                  <w:r>
                    <w:rPr>
                      <w:spacing w:val="5"/>
                    </w:rPr>
                    <w:t>него</w:t>
                  </w:r>
                  <w:r>
                    <w:rPr>
                      <w:spacing w:val="60"/>
                    </w:rPr>
                    <w:t> </w:t>
                  </w:r>
                  <w:r>
                    <w:rPr>
                      <w:spacing w:val="7"/>
                    </w:rPr>
                    <w:t>возлагается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7"/>
                    </w:rPr>
                    <w:t>персональная</w:t>
                  </w:r>
                  <w:r>
                    <w:rPr>
                      <w:spacing w:val="45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ответственность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6"/>
                    </w:rPr>
                    <w:t>случае: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6"/>
                    <w:ind w:left="1556" w:right="826"/>
                    <w:jc w:val="both"/>
                  </w:pPr>
                  <w:r>
                    <w:rPr/>
                    <w:t>-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8"/>
                    </w:rPr>
                    <w:t>составления,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9"/>
                    </w:rPr>
                    <w:t>утверждения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8"/>
                    </w:rPr>
                    <w:t>предоставления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8"/>
                    </w:rPr>
                    <w:t>начальнику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8"/>
                    </w:rPr>
                    <w:t>Института</w:t>
                  </w:r>
                  <w:r>
                    <w:rPr>
                      <w:spacing w:val="30"/>
                      <w:w w:val="99"/>
                    </w:rPr>
                    <w:t> </w:t>
                  </w:r>
                  <w:r>
                    <w:rPr>
                      <w:spacing w:val="8"/>
                    </w:rPr>
                    <w:t>недостоверной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8"/>
                    </w:rPr>
                    <w:t>отчетности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8"/>
                    </w:rPr>
                    <w:t>деятельности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7"/>
                    </w:rPr>
                    <w:t>Факультета;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4239" w:val="left" w:leader="none"/>
                      <w:tab w:pos="6096" w:val="left" w:leader="none"/>
                      <w:tab w:pos="7819" w:val="left" w:leader="none"/>
                      <w:tab w:pos="9467" w:val="left" w:leader="none"/>
                    </w:tabs>
                    <w:spacing w:line="385" w:lineRule="auto" w:before="26"/>
                    <w:ind w:left="1560" w:right="841" w:firstLine="441"/>
                    <w:jc w:val="left"/>
                  </w:pPr>
                  <w:r>
                    <w:rPr>
                      <w:spacing w:val="8"/>
                      <w:w w:val="95"/>
                    </w:rPr>
                    <w:t>ненадлежащего</w:t>
                    <w:tab/>
                  </w:r>
                  <w:r>
                    <w:rPr>
                      <w:spacing w:val="7"/>
                      <w:w w:val="95"/>
                    </w:rPr>
                    <w:t>обеспечения</w:t>
                    <w:tab/>
                    <w:t>начальника</w:t>
                    <w:tab/>
                    <w:t>Института</w:t>
                    <w:tab/>
                    <w:t>информацией</w:t>
                  </w:r>
                  <w:r>
                    <w:rPr>
                      <w:spacing w:val="28"/>
                      <w:w w:val="99"/>
                    </w:rPr>
                    <w:t> </w:t>
                  </w:r>
                  <w:r>
                    <w:rPr>
                      <w:spacing w:val="2"/>
                    </w:rPr>
                    <w:t>по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7"/>
                    </w:rPr>
                    <w:t>вопросам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9"/>
                    </w:rPr>
                    <w:t>деятельности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6"/>
                    </w:rPr>
                    <w:t>Факультета;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/>
                    <w:ind w:left="1570" w:right="818" w:hanging="5"/>
                    <w:jc w:val="both"/>
                  </w:pPr>
                  <w:r>
                    <w:rPr/>
                    <w:t>-  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9"/>
                    </w:rPr>
                    <w:t>несвоевременного,</w:t>
                  </w:r>
                  <w:r>
                    <w:rPr/>
                    <w:t>  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а  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8"/>
                    </w:rPr>
                    <w:t>также</w:t>
                  </w:r>
                  <w:r>
                    <w:rPr/>
                    <w:t>  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8"/>
                    </w:rPr>
                    <w:t>некачественного</w:t>
                  </w:r>
                  <w:r>
                    <w:rPr/>
                    <w:t>  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8"/>
                    </w:rPr>
                    <w:t>исполнения</w:t>
                  </w:r>
                  <w:r>
                    <w:rPr/>
                    <w:t>   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8"/>
                    </w:rPr>
                    <w:t>документов</w:t>
                  </w:r>
                  <w:r>
                    <w:rPr>
                      <w:spacing w:val="29"/>
                      <w:w w:val="9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8"/>
                    </w:rPr>
                    <w:t>поручений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9"/>
                    </w:rPr>
                    <w:t>начальника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8"/>
                    </w:rPr>
                    <w:t>Института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3"/>
                    </w:rPr>
                    <w:t>по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7"/>
                    </w:rPr>
                    <w:t>вопросам,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9"/>
                    </w:rPr>
                    <w:t>отнесенным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8"/>
                    </w:rPr>
                    <w:t>компетенции</w:t>
                  </w:r>
                  <w:r>
                    <w:rPr>
                      <w:spacing w:val="23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Факультета;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26"/>
                    <w:ind w:left="1580" w:right="811" w:hanging="5"/>
                    <w:jc w:val="both"/>
                  </w:pPr>
                  <w:r>
                    <w:rPr/>
                    <w:t>-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8"/>
                    </w:rPr>
                    <w:t>нарушения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7"/>
                    </w:rPr>
                    <w:t>правил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8"/>
                    </w:rPr>
                    <w:t>внутреннего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8"/>
                    </w:rPr>
                    <w:t>распорядка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9"/>
                    </w:rPr>
                    <w:t>ВЮИ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9"/>
                    </w:rPr>
                    <w:t>ФСИН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7"/>
                    </w:rPr>
                    <w:t>России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8"/>
                    </w:rPr>
                    <w:t>работниками</w:t>
                  </w:r>
                  <w:r>
                    <w:rPr>
                      <w:spacing w:val="29"/>
                      <w:w w:val="99"/>
                    </w:rPr>
                    <w:t> </w:t>
                  </w:r>
                  <w:r>
                    <w:rPr>
                      <w:spacing w:val="6"/>
                    </w:rPr>
                    <w:t>Факультета;</w:t>
                  </w:r>
                  <w:r>
                    <w:rPr/>
                  </w:r>
                </w:p>
                <w:p>
                  <w:pPr>
                    <w:pStyle w:val="BodyText"/>
                    <w:spacing w:line="385" w:lineRule="auto" w:before="11"/>
                    <w:ind w:left="1575" w:right="804" w:firstLine="4"/>
                    <w:jc w:val="both"/>
                  </w:pPr>
                  <w:r>
                    <w:rPr/>
                    <w:t>-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8"/>
                    </w:rPr>
                    <w:t>непринятия</w:t>
                  </w:r>
                  <w:r>
                    <w:rPr>
                      <w:spacing w:val="55"/>
                    </w:rPr>
                    <w:t> </w:t>
                  </w:r>
                  <w:r>
                    <w:rPr>
                      <w:spacing w:val="5"/>
                    </w:rPr>
                    <w:t>мер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3"/>
                    </w:rPr>
                    <w:t>по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spacing w:val="8"/>
                    </w:rPr>
                    <w:t>обеспечению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8"/>
                    </w:rPr>
                    <w:t>пожарной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8"/>
                    </w:rPr>
                    <w:t>безопасности</w:t>
                  </w:r>
                  <w:r>
                    <w:rPr>
                      <w:spacing w:val="52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8"/>
                    </w:rPr>
                    <w:t>помещениях</w:t>
                  </w:r>
                  <w:r>
                    <w:rPr>
                      <w:spacing w:val="27"/>
                      <w:w w:val="99"/>
                    </w:rPr>
                    <w:t> </w:t>
                  </w:r>
                  <w:r>
                    <w:rPr>
                      <w:spacing w:val="6"/>
                    </w:rPr>
                    <w:t>Факультета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9"/>
                    </w:rPr>
                    <w:t>несоблюдения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9"/>
                    </w:rPr>
                    <w:t>работниками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8"/>
                    </w:rPr>
                    <w:t>Факультета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8"/>
                    </w:rPr>
                    <w:t>противопожарного</w:t>
                  </w:r>
                  <w:r>
                    <w:rPr>
                      <w:spacing w:val="28"/>
                      <w:w w:val="99"/>
                    </w:rPr>
                    <w:t> </w:t>
                  </w:r>
                  <w:r>
                    <w:rPr>
                      <w:spacing w:val="7"/>
                    </w:rPr>
                    <w:t>режима,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9"/>
                    </w:rPr>
                    <w:t>установленного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2"/>
                    </w:rPr>
                    <w:t>на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8"/>
                    </w:rPr>
                    <w:t>территории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8"/>
                    </w:rPr>
                    <w:t>Института.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595.450012pt;height:841.700012pt;mso-position-horizontal-relative:page;mso-position-vertical-relative:page;z-index:-7600" type="#_x0000_t75" stroked="false">
            <v:imagedata r:id="rId13" o:title=""/>
          </v:shape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Helvetica">
    <w:altName w:val="Helvetica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7"/>
      <w:ind w:left="1646"/>
    </w:pPr>
    <w:rPr>
      <w:rFonts w:ascii="Times New Roman" w:hAnsi="Times New Roman" w:eastAsia="Times New Roman"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2021-09-13T16:22:45Z</dcterms:created>
  <dcterms:modified xsi:type="dcterms:W3CDTF">2021-09-13T16:22:45Z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2021-07-09T00:00:00Z</vt:filetime>
  </property>
  <property fmtid="{D5CDD505-2E9C-101B-9397-08002B2CF9AE}" pid="3" name="LastSaved">
    <vt:filetime>2021-09-13T00:00:00Z</vt:filetime>
  </property>
</Properties>
</file>